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C94" w:rsidRPr="00C23D8B" w:rsidRDefault="00203C94" w:rsidP="00533B37">
      <w:pPr>
        <w:pStyle w:val="mimgebixml"/>
      </w:pPr>
      <w:r w:rsidRPr="00C23D8B">
        <w:t xml:space="preserve">    საქართველოს მთავრობის</w:t>
      </w:r>
    </w:p>
    <w:p w:rsidR="00203C94" w:rsidRPr="00C23D8B" w:rsidRDefault="00203C94" w:rsidP="00533B37">
      <w:pPr>
        <w:pStyle w:val="saxexml"/>
        <w:rPr>
          <w:lang w:val="en-US"/>
        </w:rPr>
      </w:pPr>
      <w:r w:rsidRPr="00C23D8B">
        <w:rPr>
          <w:lang w:val="en-US"/>
        </w:rPr>
        <w:t>განკარგულება №1152</w:t>
      </w:r>
    </w:p>
    <w:p w:rsidR="00203C94" w:rsidRPr="00C23D8B" w:rsidRDefault="00203C94" w:rsidP="00533B37">
      <w:pPr>
        <w:pStyle w:val="tarigixml"/>
      </w:pPr>
      <w:r w:rsidRPr="00C23D8B">
        <w:t xml:space="preserve">2014 წლის 26 ივნისი </w:t>
      </w:r>
    </w:p>
    <w:p w:rsidR="00203C94" w:rsidRPr="00C23D8B" w:rsidRDefault="00203C94" w:rsidP="00533B37">
      <w:pPr>
        <w:pStyle w:val="adgilixml"/>
      </w:pPr>
      <w:r w:rsidRPr="00C23D8B">
        <w:t xml:space="preserve"> ქ. თბილისი</w:t>
      </w:r>
    </w:p>
    <w:p w:rsidR="00203C94" w:rsidRPr="00C23D8B" w:rsidRDefault="00203C94" w:rsidP="00533B37">
      <w:pPr>
        <w:pStyle w:val="sataurixml"/>
      </w:pPr>
      <w:r w:rsidRPr="00C23D8B">
        <w:t>VI</w:t>
      </w:r>
      <w:r w:rsidRPr="00C23D8B">
        <w:rPr>
          <w:vertAlign w:val="superscript"/>
        </w:rPr>
        <w:t>B</w:t>
      </w:r>
      <w:r w:rsidRPr="00C23D8B">
        <w:t xml:space="preserve"> სალიცენზიო ბლოკზე 2007 წლის 29 მარტს გაფორმებული პროდუქციის წილობრივი განაწილების ხელშეკრულებაში ცვლილების შეტანის შესახებ</w:t>
      </w:r>
    </w:p>
    <w:p w:rsidR="00203C94" w:rsidRPr="00C23D8B" w:rsidRDefault="00203C94" w:rsidP="00533B37">
      <w:pPr>
        <w:pStyle w:val="abzacixml"/>
      </w:pPr>
      <w:r w:rsidRPr="00C23D8B">
        <w:tab/>
        <w:t>„უცხოელი კონტრაჰენტების მონაწილეობით ხელშეკრულებების გაფორმებასთან დაკავშირებულ ზოგიერთ ღონისძიებათა შესახებ“ საქართველოს მთავრობის 2010 წლის 11 მაისის №139 დადგენილების შესაბამისად, მოწონებულ იქნეს საქართველოს სახელმწიფოს, წარმოდგენილს საქართველოს ნავთობისა და გაზის რესურსების მარეგულირებელი სახელმწიფო სააგენტოს სახით, და კომპანია „სტრეიტ ოილ ენდ გეზ ლიმიტედს“ შორის VI</w:t>
      </w:r>
      <w:r w:rsidRPr="00C23D8B">
        <w:rPr>
          <w:vertAlign w:val="superscript"/>
        </w:rPr>
        <w:t>B</w:t>
      </w:r>
      <w:r w:rsidRPr="00C23D8B">
        <w:t xml:space="preserve"> სალიცენზიო ბლოკზე 2007 წლის 29 მარტს გაფორმებული პროდუქციის წილობრივი განაწილების ხელშეკრულების დამატება №2-ის პროექტი.</w:t>
      </w:r>
    </w:p>
    <w:p w:rsidR="00203C94" w:rsidRPr="00C23D8B" w:rsidRDefault="00203C94" w:rsidP="00533B37">
      <w:pPr>
        <w:pStyle w:val="abzacixml"/>
      </w:pPr>
    </w:p>
    <w:p w:rsidR="00203C94" w:rsidRPr="00C23D8B" w:rsidRDefault="00203C94" w:rsidP="00533B37">
      <w:pPr>
        <w:pStyle w:val="abzacixml"/>
      </w:pPr>
      <w:r w:rsidRPr="00C23D8B">
        <w:rPr>
          <w:b/>
          <w:bCs/>
        </w:rPr>
        <w:t>პრემიერ</w:t>
      </w:r>
      <w:r w:rsidRPr="00C23D8B">
        <w:rPr>
          <w:b/>
          <w:bCs/>
        </w:rPr>
        <w:noBreakHyphen/>
        <w:t>მინისტრი</w:t>
      </w:r>
      <w:r w:rsidRPr="00C23D8B">
        <w:rPr>
          <w:b/>
          <w:bCs/>
        </w:rPr>
        <w:tab/>
      </w:r>
      <w:r w:rsidRPr="00C23D8B">
        <w:rPr>
          <w:b/>
          <w:bCs/>
        </w:rPr>
        <w:tab/>
      </w:r>
      <w:r w:rsidRPr="00C23D8B">
        <w:rPr>
          <w:b/>
          <w:bCs/>
        </w:rPr>
        <w:tab/>
      </w:r>
      <w:r w:rsidRPr="00C23D8B">
        <w:rPr>
          <w:b/>
          <w:bCs/>
        </w:rPr>
        <w:tab/>
      </w:r>
      <w:r w:rsidRPr="00C23D8B">
        <w:rPr>
          <w:b/>
          <w:bCs/>
        </w:rPr>
        <w:tab/>
      </w:r>
      <w:r w:rsidRPr="00C23D8B">
        <w:rPr>
          <w:b/>
          <w:bCs/>
        </w:rPr>
        <w:tab/>
        <w:t xml:space="preserve">    ირაკლი ღარიბაშვილი</w:t>
      </w:r>
    </w:p>
    <w:sectPr w:rsidR="00203C94" w:rsidRPr="00C23D8B" w:rsidSect="006602A0">
      <w:headerReference w:type="default" r:id="rId7"/>
      <w:pgSz w:w="12240" w:h="15840"/>
      <w:pgMar w:top="1259" w:right="1134" w:bottom="125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3C94" w:rsidRDefault="00203C94" w:rsidP="00782CA8">
      <w:pPr>
        <w:spacing w:after="0" w:line="240" w:lineRule="auto"/>
      </w:pPr>
      <w:r>
        <w:separator/>
      </w:r>
    </w:p>
  </w:endnote>
  <w:endnote w:type="continuationSeparator" w:id="0">
    <w:p w:rsidR="00203C94" w:rsidRDefault="00203C94" w:rsidP="00782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3C94" w:rsidRDefault="00203C94" w:rsidP="00782CA8">
      <w:pPr>
        <w:spacing w:after="0" w:line="240" w:lineRule="auto"/>
      </w:pPr>
      <w:r>
        <w:separator/>
      </w:r>
    </w:p>
  </w:footnote>
  <w:footnote w:type="continuationSeparator" w:id="0">
    <w:p w:rsidR="00203C94" w:rsidRDefault="00203C94" w:rsidP="00782C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3C94" w:rsidRDefault="00203C94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203C94" w:rsidRDefault="00203C9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42E65"/>
    <w:multiLevelType w:val="hybridMultilevel"/>
    <w:tmpl w:val="471C79F2"/>
    <w:lvl w:ilvl="0" w:tplc="DC76214E">
      <w:start w:val="1"/>
      <w:numFmt w:val="decimal"/>
      <w:lvlText w:val="%1)"/>
      <w:lvlJc w:val="left"/>
      <w:pPr>
        <w:ind w:left="1440" w:hanging="360"/>
      </w:pPr>
      <w:rPr>
        <w:rFonts w:hint="default"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605D86"/>
    <w:multiLevelType w:val="hybridMultilevel"/>
    <w:tmpl w:val="A4549778"/>
    <w:lvl w:ilvl="0" w:tplc="E52ED034">
      <w:start w:val="2"/>
      <w:numFmt w:val="decimal"/>
      <w:lvlText w:val="%1)"/>
      <w:lvlJc w:val="left"/>
      <w:pPr>
        <w:ind w:left="1440" w:hanging="360"/>
      </w:pPr>
      <w:rPr>
        <w:rFonts w:hint="default"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D941B8"/>
    <w:multiLevelType w:val="hybridMultilevel"/>
    <w:tmpl w:val="C5E0C4A2"/>
    <w:lvl w:ilvl="0" w:tplc="BA96A3B4">
      <w:start w:val="4"/>
      <w:numFmt w:val="decimal"/>
      <w:lvlText w:val="%1)"/>
      <w:lvlJc w:val="left"/>
      <w:pPr>
        <w:ind w:left="2160" w:hanging="360"/>
      </w:pPr>
      <w:rPr>
        <w:rFonts w:hint="default"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>
      <w:start w:val="1"/>
      <w:numFmt w:val="decimal"/>
      <w:lvlText w:val="%4."/>
      <w:lvlJc w:val="left"/>
      <w:pPr>
        <w:ind w:left="4320" w:hanging="360"/>
      </w:pPr>
    </w:lvl>
    <w:lvl w:ilvl="4" w:tplc="04090019">
      <w:start w:val="1"/>
      <w:numFmt w:val="lowerLetter"/>
      <w:lvlText w:val="%5."/>
      <w:lvlJc w:val="left"/>
      <w:pPr>
        <w:ind w:left="5040" w:hanging="360"/>
      </w:pPr>
    </w:lvl>
    <w:lvl w:ilvl="5" w:tplc="0409001B">
      <w:start w:val="1"/>
      <w:numFmt w:val="lowerRoman"/>
      <w:lvlText w:val="%6."/>
      <w:lvlJc w:val="right"/>
      <w:pPr>
        <w:ind w:left="5760" w:hanging="180"/>
      </w:pPr>
    </w:lvl>
    <w:lvl w:ilvl="6" w:tplc="0409000F">
      <w:start w:val="1"/>
      <w:numFmt w:val="decimal"/>
      <w:lvlText w:val="%7."/>
      <w:lvlJc w:val="left"/>
      <w:pPr>
        <w:ind w:left="6480" w:hanging="360"/>
      </w:pPr>
    </w:lvl>
    <w:lvl w:ilvl="7" w:tplc="04090019">
      <w:start w:val="1"/>
      <w:numFmt w:val="lowerLetter"/>
      <w:lvlText w:val="%8."/>
      <w:lvlJc w:val="left"/>
      <w:pPr>
        <w:ind w:left="7200" w:hanging="360"/>
      </w:pPr>
    </w:lvl>
    <w:lvl w:ilvl="8" w:tplc="0409001B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41A75B31"/>
    <w:multiLevelType w:val="hybridMultilevel"/>
    <w:tmpl w:val="137CB89E"/>
    <w:lvl w:ilvl="0" w:tplc="7160D2AE">
      <w:start w:val="3"/>
      <w:numFmt w:val="decimal"/>
      <w:lvlText w:val="%1)"/>
      <w:lvlJc w:val="left"/>
      <w:pPr>
        <w:ind w:left="1800" w:hanging="360"/>
      </w:pPr>
      <w:rPr>
        <w:rFonts w:ascii="Sylfaen" w:hAnsi="Sylfaen" w:cs="Sylfaen" w:hint="default"/>
        <w:i/>
        <w:iCs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>
      <w:start w:val="1"/>
      <w:numFmt w:val="lowerRoman"/>
      <w:lvlText w:val="%3."/>
      <w:lvlJc w:val="right"/>
      <w:pPr>
        <w:ind w:left="3240" w:hanging="180"/>
      </w:pPr>
    </w:lvl>
    <w:lvl w:ilvl="3" w:tplc="0409000F">
      <w:start w:val="1"/>
      <w:numFmt w:val="decimal"/>
      <w:lvlText w:val="%4."/>
      <w:lvlJc w:val="left"/>
      <w:pPr>
        <w:ind w:left="3960" w:hanging="360"/>
      </w:pPr>
    </w:lvl>
    <w:lvl w:ilvl="4" w:tplc="04090019">
      <w:start w:val="1"/>
      <w:numFmt w:val="lowerLetter"/>
      <w:lvlText w:val="%5."/>
      <w:lvlJc w:val="left"/>
      <w:pPr>
        <w:ind w:left="4680" w:hanging="360"/>
      </w:pPr>
    </w:lvl>
    <w:lvl w:ilvl="5" w:tplc="0409001B">
      <w:start w:val="1"/>
      <w:numFmt w:val="lowerRoman"/>
      <w:lvlText w:val="%6."/>
      <w:lvlJc w:val="right"/>
      <w:pPr>
        <w:ind w:left="5400" w:hanging="180"/>
      </w:pPr>
    </w:lvl>
    <w:lvl w:ilvl="6" w:tplc="0409000F">
      <w:start w:val="1"/>
      <w:numFmt w:val="decimal"/>
      <w:lvlText w:val="%7."/>
      <w:lvlJc w:val="left"/>
      <w:pPr>
        <w:ind w:left="6120" w:hanging="360"/>
      </w:pPr>
    </w:lvl>
    <w:lvl w:ilvl="7" w:tplc="04090019">
      <w:start w:val="1"/>
      <w:numFmt w:val="lowerLetter"/>
      <w:lvlText w:val="%8."/>
      <w:lvlJc w:val="left"/>
      <w:pPr>
        <w:ind w:left="6840" w:hanging="360"/>
      </w:pPr>
    </w:lvl>
    <w:lvl w:ilvl="8" w:tplc="0409001B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46A27634"/>
    <w:multiLevelType w:val="hybridMultilevel"/>
    <w:tmpl w:val="4D16AB66"/>
    <w:lvl w:ilvl="0" w:tplc="04E8AF62">
      <w:start w:val="1"/>
      <w:numFmt w:val="decimal"/>
      <w:lvlText w:val="%1)"/>
      <w:lvlJc w:val="left"/>
      <w:pPr>
        <w:ind w:left="720" w:hanging="360"/>
      </w:pPr>
      <w:rPr>
        <w:rFonts w:hint="default"/>
        <w:i w:val="0"/>
        <w:i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8B4B09"/>
    <w:multiLevelType w:val="hybridMultilevel"/>
    <w:tmpl w:val="D80CC0A8"/>
    <w:lvl w:ilvl="0" w:tplc="4DD2C98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ECF25C5"/>
    <w:multiLevelType w:val="hybridMultilevel"/>
    <w:tmpl w:val="7C2664F4"/>
    <w:lvl w:ilvl="0" w:tplc="CA50F3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82CA8"/>
    <w:rsid w:val="00000FA7"/>
    <w:rsid w:val="00013953"/>
    <w:rsid w:val="000224D4"/>
    <w:rsid w:val="00026BD0"/>
    <w:rsid w:val="000708ED"/>
    <w:rsid w:val="000A2550"/>
    <w:rsid w:val="000B61E0"/>
    <w:rsid w:val="000E4A8A"/>
    <w:rsid w:val="000E62B7"/>
    <w:rsid w:val="0010081A"/>
    <w:rsid w:val="00101C00"/>
    <w:rsid w:val="00104784"/>
    <w:rsid w:val="001054DE"/>
    <w:rsid w:val="00111B50"/>
    <w:rsid w:val="0012449E"/>
    <w:rsid w:val="001419C6"/>
    <w:rsid w:val="001537D5"/>
    <w:rsid w:val="00163043"/>
    <w:rsid w:val="00174ABA"/>
    <w:rsid w:val="00195EA6"/>
    <w:rsid w:val="001975D2"/>
    <w:rsid w:val="001B2064"/>
    <w:rsid w:val="001E41B3"/>
    <w:rsid w:val="00201580"/>
    <w:rsid w:val="00203C94"/>
    <w:rsid w:val="00245062"/>
    <w:rsid w:val="0025336A"/>
    <w:rsid w:val="0027076A"/>
    <w:rsid w:val="00271FFD"/>
    <w:rsid w:val="0028183E"/>
    <w:rsid w:val="002952CD"/>
    <w:rsid w:val="002B3875"/>
    <w:rsid w:val="002C6C10"/>
    <w:rsid w:val="002E1C68"/>
    <w:rsid w:val="002E7373"/>
    <w:rsid w:val="002F3269"/>
    <w:rsid w:val="00327F9E"/>
    <w:rsid w:val="00345E5A"/>
    <w:rsid w:val="00361A18"/>
    <w:rsid w:val="003711BE"/>
    <w:rsid w:val="00372791"/>
    <w:rsid w:val="00393FBB"/>
    <w:rsid w:val="003B6FFE"/>
    <w:rsid w:val="003C0AB6"/>
    <w:rsid w:val="003C5AC1"/>
    <w:rsid w:val="003F3F65"/>
    <w:rsid w:val="00411789"/>
    <w:rsid w:val="00421A97"/>
    <w:rsid w:val="00442E79"/>
    <w:rsid w:val="0046343B"/>
    <w:rsid w:val="00472E30"/>
    <w:rsid w:val="00485A8D"/>
    <w:rsid w:val="004B6734"/>
    <w:rsid w:val="004D2266"/>
    <w:rsid w:val="004D3141"/>
    <w:rsid w:val="004E7144"/>
    <w:rsid w:val="00500C5E"/>
    <w:rsid w:val="00506B0B"/>
    <w:rsid w:val="00526D3C"/>
    <w:rsid w:val="00533B37"/>
    <w:rsid w:val="00540CF9"/>
    <w:rsid w:val="0054206C"/>
    <w:rsid w:val="00592954"/>
    <w:rsid w:val="005A377C"/>
    <w:rsid w:val="005C1E7B"/>
    <w:rsid w:val="005D0F5F"/>
    <w:rsid w:val="005F17D2"/>
    <w:rsid w:val="005F467F"/>
    <w:rsid w:val="005F609D"/>
    <w:rsid w:val="00617DC4"/>
    <w:rsid w:val="00641895"/>
    <w:rsid w:val="006602A0"/>
    <w:rsid w:val="00661A4D"/>
    <w:rsid w:val="00673270"/>
    <w:rsid w:val="00680565"/>
    <w:rsid w:val="006808F2"/>
    <w:rsid w:val="00683DA0"/>
    <w:rsid w:val="006B5D3C"/>
    <w:rsid w:val="006E7204"/>
    <w:rsid w:val="00710F14"/>
    <w:rsid w:val="00713119"/>
    <w:rsid w:val="007300B5"/>
    <w:rsid w:val="00741AC8"/>
    <w:rsid w:val="007711C9"/>
    <w:rsid w:val="00782C09"/>
    <w:rsid w:val="00782CA8"/>
    <w:rsid w:val="00783B5C"/>
    <w:rsid w:val="00785A90"/>
    <w:rsid w:val="007B1E90"/>
    <w:rsid w:val="008234F1"/>
    <w:rsid w:val="008346C4"/>
    <w:rsid w:val="00834916"/>
    <w:rsid w:val="00836601"/>
    <w:rsid w:val="00857900"/>
    <w:rsid w:val="00885179"/>
    <w:rsid w:val="008A03B3"/>
    <w:rsid w:val="008A3684"/>
    <w:rsid w:val="008B1DDC"/>
    <w:rsid w:val="008C2811"/>
    <w:rsid w:val="008C67F7"/>
    <w:rsid w:val="008D1BF9"/>
    <w:rsid w:val="008D26A1"/>
    <w:rsid w:val="008E2363"/>
    <w:rsid w:val="008F15C2"/>
    <w:rsid w:val="008F1904"/>
    <w:rsid w:val="008F58F3"/>
    <w:rsid w:val="00950153"/>
    <w:rsid w:val="00964265"/>
    <w:rsid w:val="0098395A"/>
    <w:rsid w:val="00992F24"/>
    <w:rsid w:val="009C0AA4"/>
    <w:rsid w:val="009C5AB3"/>
    <w:rsid w:val="009D5542"/>
    <w:rsid w:val="00A21799"/>
    <w:rsid w:val="00A3675E"/>
    <w:rsid w:val="00A420FB"/>
    <w:rsid w:val="00A52B8A"/>
    <w:rsid w:val="00A61FDE"/>
    <w:rsid w:val="00A70EE5"/>
    <w:rsid w:val="00A716E8"/>
    <w:rsid w:val="00A83EEE"/>
    <w:rsid w:val="00AC117B"/>
    <w:rsid w:val="00AC31AC"/>
    <w:rsid w:val="00AF6A04"/>
    <w:rsid w:val="00B0375C"/>
    <w:rsid w:val="00B04327"/>
    <w:rsid w:val="00B245A6"/>
    <w:rsid w:val="00B34228"/>
    <w:rsid w:val="00B647FB"/>
    <w:rsid w:val="00B70698"/>
    <w:rsid w:val="00B84C11"/>
    <w:rsid w:val="00B869EC"/>
    <w:rsid w:val="00BA4E63"/>
    <w:rsid w:val="00BA54DD"/>
    <w:rsid w:val="00BB6304"/>
    <w:rsid w:val="00BF483B"/>
    <w:rsid w:val="00C00773"/>
    <w:rsid w:val="00C01EB9"/>
    <w:rsid w:val="00C0261B"/>
    <w:rsid w:val="00C23D8B"/>
    <w:rsid w:val="00C941C0"/>
    <w:rsid w:val="00CA7404"/>
    <w:rsid w:val="00CB4C14"/>
    <w:rsid w:val="00CC2FD9"/>
    <w:rsid w:val="00CC5B8D"/>
    <w:rsid w:val="00CD1286"/>
    <w:rsid w:val="00CF1584"/>
    <w:rsid w:val="00D03568"/>
    <w:rsid w:val="00D27903"/>
    <w:rsid w:val="00D3717D"/>
    <w:rsid w:val="00D60B3B"/>
    <w:rsid w:val="00D647F7"/>
    <w:rsid w:val="00D841BD"/>
    <w:rsid w:val="00D845B1"/>
    <w:rsid w:val="00D84A17"/>
    <w:rsid w:val="00D9564B"/>
    <w:rsid w:val="00D96FAE"/>
    <w:rsid w:val="00DE0B6F"/>
    <w:rsid w:val="00DF72CC"/>
    <w:rsid w:val="00DF741A"/>
    <w:rsid w:val="00E000AF"/>
    <w:rsid w:val="00E0498B"/>
    <w:rsid w:val="00E07E2A"/>
    <w:rsid w:val="00E3320B"/>
    <w:rsid w:val="00E332E1"/>
    <w:rsid w:val="00E33BB6"/>
    <w:rsid w:val="00E37055"/>
    <w:rsid w:val="00E41BAD"/>
    <w:rsid w:val="00E45FE0"/>
    <w:rsid w:val="00E67194"/>
    <w:rsid w:val="00E738C1"/>
    <w:rsid w:val="00E9223F"/>
    <w:rsid w:val="00E92655"/>
    <w:rsid w:val="00E951EF"/>
    <w:rsid w:val="00EB6B72"/>
    <w:rsid w:val="00EB77A5"/>
    <w:rsid w:val="00EC601A"/>
    <w:rsid w:val="00EF0E37"/>
    <w:rsid w:val="00EF2DA8"/>
    <w:rsid w:val="00EF5FC1"/>
    <w:rsid w:val="00F11B0B"/>
    <w:rsid w:val="00F22182"/>
    <w:rsid w:val="00F339FB"/>
    <w:rsid w:val="00F4320A"/>
    <w:rsid w:val="00F52724"/>
    <w:rsid w:val="00F53355"/>
    <w:rsid w:val="00F55099"/>
    <w:rsid w:val="00F77831"/>
    <w:rsid w:val="00FB0175"/>
    <w:rsid w:val="00FB2E9F"/>
    <w:rsid w:val="00FC6B4B"/>
    <w:rsid w:val="00FD1117"/>
    <w:rsid w:val="00FE35EB"/>
    <w:rsid w:val="00FE66B1"/>
    <w:rsid w:val="00FE6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782C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82CA8"/>
  </w:style>
  <w:style w:type="paragraph" w:styleId="Footer">
    <w:name w:val="footer"/>
    <w:basedOn w:val="Normal"/>
    <w:link w:val="FooterChar"/>
    <w:uiPriority w:val="99"/>
    <w:rsid w:val="00782CA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82CA8"/>
  </w:style>
  <w:style w:type="paragraph" w:styleId="ListParagraph">
    <w:name w:val="List Paragraph"/>
    <w:basedOn w:val="Normal"/>
    <w:uiPriority w:val="99"/>
    <w:qFormat/>
    <w:rsid w:val="00195EA6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A61F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61FDE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rsid w:val="008366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8366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8366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366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836601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D96FAE"/>
    <w:rPr>
      <w:rFonts w:cs="Calibri"/>
    </w:rPr>
  </w:style>
  <w:style w:type="paragraph" w:customStyle="1" w:styleId="abzacixml">
    <w:name w:val="abzaci_xml"/>
    <w:basedOn w:val="PlainText"/>
    <w:autoRedefine/>
    <w:uiPriority w:val="99"/>
    <w:rsid w:val="00533B37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533B37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533B37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533B37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533B37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533B37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ataurixml">
    <w:name w:val="satauri_xml"/>
    <w:basedOn w:val="abzacixml"/>
    <w:autoRedefine/>
    <w:uiPriority w:val="99"/>
    <w:rsid w:val="00533B37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111</Words>
  <Characters>635</Characters>
  <Application>Microsoft Office Word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a.alavidze</dc:creator>
  <cp:keywords/>
  <dc:description/>
  <cp:lastModifiedBy>nvaradashvili</cp:lastModifiedBy>
  <cp:revision>4</cp:revision>
  <cp:lastPrinted>2014-07-03T08:52:00Z</cp:lastPrinted>
  <dcterms:created xsi:type="dcterms:W3CDTF">2014-06-30T08:43:00Z</dcterms:created>
  <dcterms:modified xsi:type="dcterms:W3CDTF">2014-07-04T11:08:00Z</dcterms:modified>
</cp:coreProperties>
</file>