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91F" w:rsidRPr="006C4FAE" w:rsidRDefault="00D9791F" w:rsidP="005E5F9C">
      <w:pPr>
        <w:pStyle w:val="mimgebixml"/>
      </w:pPr>
      <w:r w:rsidRPr="006C4FAE">
        <w:t>საქართველოს მთავრობის</w:t>
      </w:r>
    </w:p>
    <w:p w:rsidR="00D9791F" w:rsidRPr="006C4FAE" w:rsidRDefault="00D9791F" w:rsidP="005E5F9C">
      <w:pPr>
        <w:pStyle w:val="saxexml"/>
        <w:rPr>
          <w:lang w:val="en-US"/>
        </w:rPr>
      </w:pPr>
      <w:r w:rsidRPr="006C4FAE">
        <w:rPr>
          <w:lang w:val="en-US"/>
        </w:rPr>
        <w:t>განკარგულება №1141</w:t>
      </w:r>
    </w:p>
    <w:p w:rsidR="00D9791F" w:rsidRPr="006C4FAE" w:rsidRDefault="00D9791F" w:rsidP="005E5F9C">
      <w:pPr>
        <w:pStyle w:val="tarigixml"/>
      </w:pPr>
      <w:r w:rsidRPr="006C4FAE">
        <w:t>2014 წლის 26 ივნისი</w:t>
      </w:r>
    </w:p>
    <w:p w:rsidR="00D9791F" w:rsidRPr="006C4FAE" w:rsidRDefault="00D9791F" w:rsidP="005E5F9C">
      <w:pPr>
        <w:pStyle w:val="adgilixml"/>
      </w:pPr>
      <w:r w:rsidRPr="006C4FAE">
        <w:t>ქ. თბილისი</w:t>
      </w:r>
    </w:p>
    <w:p w:rsidR="00D9791F" w:rsidRPr="006C4FAE" w:rsidRDefault="00D9791F" w:rsidP="005E5F9C">
      <w:pPr>
        <w:pStyle w:val="sataurixml"/>
      </w:pPr>
      <w:r w:rsidRPr="006C4FAE">
        <w:rPr>
          <w:lang w:eastAsia="ru-RU"/>
        </w:rPr>
        <w:t xml:space="preserve">სახელმწიფო საკუთრებაში არსებული უძრავი ქონების ინდივიდუალური მეწარმე ეკატერინე აბრამიასათვის </w:t>
      </w:r>
      <w:r w:rsidRPr="006C4FAE">
        <w:t>პირდაპირი მიყიდვის ფორმით პრივატიზების შესახებ</w:t>
      </w:r>
    </w:p>
    <w:p w:rsidR="00D9791F" w:rsidRPr="006C4FAE" w:rsidRDefault="00D9791F" w:rsidP="005E5F9C">
      <w:pPr>
        <w:pStyle w:val="abzacixml"/>
        <w:rPr>
          <w:color w:val="FF0000"/>
        </w:rPr>
      </w:pPr>
      <w:r w:rsidRPr="006C4FAE">
        <w:rPr>
          <w:noProof/>
          <w:u w:color="FF0000"/>
        </w:rPr>
        <w:t>1. „</w:t>
      </w:r>
      <w:r w:rsidRPr="006C4FAE">
        <w:rPr>
          <w:u w:color="FF0000"/>
        </w:rPr>
        <w:t>სახელმწიფო</w:t>
      </w:r>
      <w:r w:rsidRPr="006C4FAE">
        <w:t xml:space="preserve"> </w:t>
      </w:r>
      <w:r w:rsidRPr="006C4FAE">
        <w:rPr>
          <w:u w:color="FF0000"/>
        </w:rPr>
        <w:t>ქონების</w:t>
      </w:r>
      <w:r w:rsidRPr="006C4FAE">
        <w:t xml:space="preserve"> </w:t>
      </w:r>
      <w:r w:rsidRPr="006C4FAE">
        <w:rPr>
          <w:u w:color="FF0000"/>
        </w:rPr>
        <w:t>შესახებ“</w:t>
      </w:r>
      <w:r w:rsidRPr="006C4FAE">
        <w:t xml:space="preserve"> </w:t>
      </w:r>
      <w:r w:rsidRPr="006C4FAE">
        <w:rPr>
          <w:u w:color="FF0000"/>
        </w:rPr>
        <w:t>საქართველოს</w:t>
      </w:r>
      <w:r w:rsidRPr="006C4FAE">
        <w:t xml:space="preserve"> </w:t>
      </w:r>
      <w:r w:rsidRPr="006C4FAE">
        <w:rPr>
          <w:u w:color="FF0000"/>
        </w:rPr>
        <w:t>კანონის</w:t>
      </w:r>
      <w:r w:rsidRPr="006C4FAE">
        <w:t xml:space="preserve"> </w:t>
      </w:r>
      <w:r w:rsidRPr="006C4FAE">
        <w:rPr>
          <w:u w:color="FF0000"/>
        </w:rPr>
        <w:t>მე</w:t>
      </w:r>
      <w:r w:rsidRPr="006C4FAE">
        <w:t>-</w:t>
      </w:r>
      <w:r w:rsidRPr="006C4FAE">
        <w:rPr>
          <w:u w:color="FF0000"/>
        </w:rPr>
        <w:t>18</w:t>
      </w:r>
      <w:r w:rsidRPr="006C4FAE">
        <w:t xml:space="preserve"> </w:t>
      </w:r>
      <w:r w:rsidRPr="006C4FAE">
        <w:rPr>
          <w:u w:color="FF0000"/>
        </w:rPr>
        <w:t>მუხლის</w:t>
      </w:r>
      <w:r w:rsidRPr="006C4FAE">
        <w:t xml:space="preserve"> </w:t>
      </w:r>
      <w:r w:rsidRPr="006C4FAE">
        <w:rPr>
          <w:u w:color="FF0000"/>
        </w:rPr>
        <w:t>მე</w:t>
      </w:r>
      <w:r w:rsidRPr="006C4FAE">
        <w:t>-</w:t>
      </w:r>
      <w:r w:rsidRPr="006C4FAE">
        <w:rPr>
          <w:u w:color="FF0000"/>
        </w:rPr>
        <w:t>3</w:t>
      </w:r>
      <w:r w:rsidRPr="006C4FAE">
        <w:t xml:space="preserve"> </w:t>
      </w:r>
      <w:r w:rsidRPr="006C4FAE">
        <w:rPr>
          <w:u w:color="FF0000"/>
        </w:rPr>
        <w:t>პუნქტის</w:t>
      </w:r>
      <w:r w:rsidRPr="006C4FAE">
        <w:t xml:space="preserve"> და ,,აწარმოე საქართველოში“ სახელმწიფო პროგრამის დამტკიცების შესახებ“ საქართველოს მთავრობის 2014 წლის 30 მაისის №365 დადგენილებით დამტკიცებული „სახელმწიფო პროგრამის“ მე-7 მუხლის შესაბამისად,</w:t>
      </w:r>
      <w:r w:rsidRPr="006C4FAE">
        <w:rPr>
          <w:noProof/>
        </w:rPr>
        <w:t xml:space="preserve"> </w:t>
      </w:r>
      <w:r w:rsidRPr="006C4FAE">
        <w:t xml:space="preserve">სახელმწიფო საკუთრებაში არსებული, ქ. თბილისში, დავით აღმაშენებლის ხეივანი, მე-13 კილომეტრზე (ნაკვ.14/579) არსებული 2587კვ.მ არასასოფლო-სამეურნეო დანიშნულების მიწის ნაკვეთი და მასზე განთავსებული №1-2 შენობა-ნაგებობები საერთო ფართით 385,09 კვ.მ </w:t>
      </w:r>
      <w:r w:rsidRPr="006C4FAE">
        <w:rPr>
          <w:u w:color="FF0000"/>
        </w:rPr>
        <w:t xml:space="preserve">(მიწის (უძრავი ქონების) საკადასტრო კოდი №01.72.14.014.579) </w:t>
      </w:r>
      <w:r w:rsidRPr="006C4FAE">
        <w:t>პირდაპირი მიყიდვის ფორმით 1 (ერთი) ლარად საკუთრებაში გადაეცეს ინდივიდუალურ მეწარმე ეკატერინე აბრამიას (პ/ნ 01019023569).</w:t>
      </w:r>
    </w:p>
    <w:p w:rsidR="00D9791F" w:rsidRPr="006C4FAE" w:rsidRDefault="00D9791F" w:rsidP="005E5F9C">
      <w:pPr>
        <w:pStyle w:val="abzacixml"/>
      </w:pPr>
      <w:r w:rsidRPr="006C4FAE">
        <w:t>2. ამ განკარგულების პირველი პუნქტით გადაცემული უძრავი ქონების საპრივატიზებო პირობებად განისაზღვროს:</w:t>
      </w:r>
    </w:p>
    <w:p w:rsidR="00D9791F" w:rsidRPr="006C4FAE" w:rsidRDefault="00D9791F" w:rsidP="005E5F9C">
      <w:pPr>
        <w:pStyle w:val="abzacixml"/>
      </w:pPr>
      <w:r w:rsidRPr="006C4FAE">
        <w:t xml:space="preserve">ა) </w:t>
      </w:r>
      <w:r w:rsidRPr="006C4FAE">
        <w:rPr>
          <w:noProof/>
        </w:rPr>
        <w:t>საპრივატიზებო თანხის გადახდა ამ განკარგულების</w:t>
      </w:r>
      <w:r w:rsidRPr="006C4FAE">
        <w:t xml:space="preserve"> გამოცემიდან 1 (ერთი) თვის ვადაში;</w:t>
      </w:r>
    </w:p>
    <w:p w:rsidR="00D9791F" w:rsidRPr="006C4FAE" w:rsidRDefault="00D9791F" w:rsidP="005E5F9C">
      <w:pPr>
        <w:pStyle w:val="abzacixml"/>
      </w:pPr>
      <w:r w:rsidRPr="006C4FAE">
        <w:t>ბ) ამ განკარგულების პირველი პუნქტით გადაცემულ უძრავ ქონებაზე ქაღალდისა და არამოქსოვილი მასალისაგან შესაფუთი და ერთჯერადი მოხმარების პროდუქციის საწარმოს შექმნა და წარმოების დაწყება ამ განკარგულების გამოცემიდან არაუმეტეს 2 (ორი) წლის ვადაში;</w:t>
      </w:r>
    </w:p>
    <w:p w:rsidR="00D9791F" w:rsidRPr="006C4FAE" w:rsidRDefault="00D9791F" w:rsidP="005E5F9C">
      <w:pPr>
        <w:pStyle w:val="abzacixml"/>
        <w:rPr>
          <w:u w:color="FF0000"/>
        </w:rPr>
      </w:pPr>
      <w:r w:rsidRPr="006C4FAE">
        <w:t xml:space="preserve">გ) ამ პუნქტის ,,ბ“ ქვეპუნქტით გათვალისწინებული საპრივატიზებო პირობების შესრულების მიზნით არანაკლებ 1 416 000 (ერთი მილიონ ოთხას თექვსმეტი ათასი) ლარის </w:t>
      </w:r>
      <w:r w:rsidRPr="006C4FAE">
        <w:rPr>
          <w:u w:color="FF0000"/>
        </w:rPr>
        <w:t>ინვესტიციის</w:t>
      </w:r>
      <w:r w:rsidRPr="006C4FAE">
        <w:t xml:space="preserve"> </w:t>
      </w:r>
      <w:r w:rsidRPr="006C4FAE">
        <w:rPr>
          <w:u w:color="FF0000"/>
        </w:rPr>
        <w:t>განხორციელება შემდეგი გრაფიკის მიხედვით:</w:t>
      </w:r>
    </w:p>
    <w:p w:rsidR="00D9791F" w:rsidRPr="006C4FAE" w:rsidRDefault="00D9791F" w:rsidP="005E5F9C">
      <w:pPr>
        <w:pStyle w:val="abzacixml"/>
        <w:rPr>
          <w:u w:color="FF0000"/>
        </w:rPr>
      </w:pPr>
      <w:r w:rsidRPr="006C4FAE">
        <w:rPr>
          <w:u w:color="FF0000"/>
        </w:rPr>
        <w:t>გ.ა) ინვესტიციის არანაკლებ 25% - ამ განკარგულების გამოცემიდან 1 (ერთი) წლის განმავლობაში;</w:t>
      </w:r>
    </w:p>
    <w:p w:rsidR="00D9791F" w:rsidRPr="006C4FAE" w:rsidRDefault="00D9791F" w:rsidP="005E5F9C">
      <w:pPr>
        <w:pStyle w:val="abzacixml"/>
        <w:rPr>
          <w:u w:color="FF0000"/>
        </w:rPr>
      </w:pPr>
      <w:r w:rsidRPr="006C4FAE">
        <w:rPr>
          <w:u w:color="FF0000"/>
        </w:rPr>
        <w:t>გ.ბ) ინვესტიციის დარჩენილი ნაწილი - ამ განკარგულების გამოცემიდან მეორე წლის განმავლობაში;</w:t>
      </w:r>
    </w:p>
    <w:p w:rsidR="00D9791F" w:rsidRPr="006C4FAE" w:rsidRDefault="00D9791F" w:rsidP="005E5F9C">
      <w:pPr>
        <w:pStyle w:val="abzacixml"/>
        <w:rPr>
          <w:u w:color="FF0000"/>
        </w:rPr>
      </w:pPr>
      <w:r w:rsidRPr="006C4FAE">
        <w:rPr>
          <w:u w:color="FF0000"/>
        </w:rPr>
        <w:t xml:space="preserve">დ) ამ პუნქტის ,,ბ“ ქვეპუნქტით განსაზღვრული წარმოების დაწყებიდან არანაკლებ 2 (ორი) წლის განმავლობაში წარმოების პროფილის შენარჩუნება და ამ განკარგულების გამოცემამდე შემოთავაზებული პროდუქციის მოცულობის (წელიწადში </w:t>
      </w:r>
      <w:r w:rsidRPr="006C4FAE">
        <w:t xml:space="preserve">არანაკლებ 300 000 000 (სამასი მილიონი) ერთეული ქაღალდის პარკის, 25 000 000 (ოცდახუთი მილიონი) ერთეული ქაღალდის ჭიქის, 25 000 000 (ოცდახუთი მილიონი) ერთეული ქაღალდის თეფშის და 500 000 (ხუთასი ათასი) ერთეული ჩანთის (არამოქსოვილი მასალისაგან)) </w:t>
      </w:r>
      <w:r w:rsidRPr="006C4FAE">
        <w:rPr>
          <w:u w:color="FF0000"/>
        </w:rPr>
        <w:t>წარმოების უზრუნველყოფა შემდეგი პირობებით:</w:t>
      </w:r>
    </w:p>
    <w:p w:rsidR="00D9791F" w:rsidRPr="006C4FAE" w:rsidRDefault="00D9791F" w:rsidP="005E5F9C">
      <w:pPr>
        <w:pStyle w:val="abzacixml"/>
        <w:rPr>
          <w:u w:color="FF0000"/>
        </w:rPr>
      </w:pPr>
      <w:r w:rsidRPr="006C4FAE">
        <w:rPr>
          <w:u w:color="FF0000"/>
        </w:rPr>
        <w:t xml:space="preserve">დ.ა) წარმოების დაწყებიდან პირველი წლის განმავლობაში </w:t>
      </w:r>
      <w:r w:rsidRPr="006C4FAE">
        <w:t>- წარმოების შემოთავაზებული წლიური მოცულობის</w:t>
      </w:r>
      <w:r w:rsidRPr="006C4FAE">
        <w:rPr>
          <w:u w:color="FF0000"/>
        </w:rPr>
        <w:t xml:space="preserve"> არანაკლებ 25%-ის წარმოება;</w:t>
      </w:r>
    </w:p>
    <w:p w:rsidR="00D9791F" w:rsidRPr="006C4FAE" w:rsidRDefault="00D9791F" w:rsidP="005E5F9C">
      <w:pPr>
        <w:pStyle w:val="abzacixml"/>
        <w:rPr>
          <w:u w:color="FF0000"/>
        </w:rPr>
      </w:pPr>
      <w:r w:rsidRPr="006C4FAE">
        <w:rPr>
          <w:u w:color="FF0000"/>
        </w:rPr>
        <w:t xml:space="preserve">დ.ბ) წარმოების დაწყებიდან მეორე წლის </w:t>
      </w:r>
      <w:r w:rsidRPr="006C4FAE">
        <w:t xml:space="preserve">განმავლობაში - წარმოების შემოთავაზებული წლიური მოცულობის </w:t>
      </w:r>
      <w:r w:rsidRPr="006C4FAE">
        <w:rPr>
          <w:u w:color="FF0000"/>
        </w:rPr>
        <w:t xml:space="preserve">50%-ის წარმოება; </w:t>
      </w:r>
    </w:p>
    <w:p w:rsidR="00D9791F" w:rsidRPr="006C4FAE" w:rsidRDefault="00D9791F" w:rsidP="005E5F9C">
      <w:pPr>
        <w:pStyle w:val="abzacixml"/>
        <w:rPr>
          <w:noProof/>
        </w:rPr>
      </w:pPr>
      <w:r w:rsidRPr="006C4FAE">
        <w:t>3. ინდივიდიულური მეწარმე - ეკატერინე აბრამიას მიერ ამ განკარგულების გამოცემამდე წარმოდგენილი, განსახორცილებელი ინვესტიციის 10%-ის ოდენობის უპირობო და გამოუხმობი საბანკო გარანტია უზრუნველყოფს ამ განკარგულების საფუძველზე, შესაბამისი ნასყიდობის ხელშეკრულების გაფორმებასა და ამ განკარგულების მე-2 პუნქტის ,,ა“-„გ“ ქვეპუნქტებით გათვალისწინებული საპრივატიზებო პირობების შესრულებას (მათ შორის, ვალდებულებ(ებ)ის შეუსრულებლობისათვის ნასყიდობის ხელშეკრულების საფუძველზე დაკისრებული პირგასამტეხლოს გადახდას).</w:t>
      </w:r>
    </w:p>
    <w:p w:rsidR="00D9791F" w:rsidRPr="006C4FAE" w:rsidRDefault="00D9791F" w:rsidP="005E5F9C">
      <w:pPr>
        <w:pStyle w:val="abzacixml"/>
      </w:pPr>
      <w:r w:rsidRPr="006C4FAE">
        <w:t>4. საჯარო სამართლის იურიდიულმა პირმა - სახელმწიფო ქონების ეროვნულმა სააგენტომ, ამ განკარგულების შესრულების მიზნით, უზრუნველყოს კანონმდებლობით გათვალისწინებული ღონისძიების განხორციელება.</w:t>
      </w:r>
    </w:p>
    <w:p w:rsidR="00D9791F" w:rsidRPr="006C4FAE" w:rsidRDefault="00D9791F" w:rsidP="005E5F9C">
      <w:pPr>
        <w:pStyle w:val="khelmoceraxml"/>
      </w:pPr>
      <w:r w:rsidRPr="006C4FAE">
        <w:t xml:space="preserve">პრემიერ-მინისტრი </w:t>
      </w:r>
      <w:r w:rsidRPr="006C4FAE">
        <w:tab/>
      </w:r>
      <w:r w:rsidRPr="006C4FAE">
        <w:tab/>
      </w:r>
      <w:r w:rsidRPr="006C4FAE">
        <w:tab/>
      </w:r>
      <w:r w:rsidRPr="006C4FAE">
        <w:tab/>
      </w:r>
      <w:r w:rsidRPr="006C4FAE">
        <w:tab/>
      </w:r>
      <w:r w:rsidRPr="006C4FAE">
        <w:tab/>
      </w:r>
      <w:r w:rsidRPr="006C4FAE">
        <w:tab/>
      </w:r>
      <w:r w:rsidRPr="006C4FAE">
        <w:tab/>
        <w:t>ი. ღარიბაშვილი</w:t>
      </w:r>
    </w:p>
    <w:sectPr w:rsidR="00D9791F" w:rsidRPr="006C4FAE" w:rsidSect="005E5F9C">
      <w:headerReference w:type="default" r:id="rId7"/>
      <w:pgSz w:w="12240" w:h="15840"/>
      <w:pgMar w:top="360" w:right="900" w:bottom="1134" w:left="9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91F" w:rsidRDefault="00D9791F" w:rsidP="000549FF">
      <w:pPr>
        <w:spacing w:after="0" w:line="240" w:lineRule="auto"/>
        <w:rPr>
          <w:rFonts w:cs="Times New Roman"/>
        </w:rPr>
      </w:pPr>
      <w:r>
        <w:rPr>
          <w:rFonts w:cs="Times New Roman"/>
        </w:rPr>
        <w:separator/>
      </w:r>
    </w:p>
  </w:endnote>
  <w:endnote w:type="continuationSeparator" w:id="0">
    <w:p w:rsidR="00D9791F" w:rsidRDefault="00D9791F" w:rsidP="000549F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91F" w:rsidRDefault="00D9791F" w:rsidP="000549FF">
      <w:pPr>
        <w:spacing w:after="0" w:line="240" w:lineRule="auto"/>
        <w:rPr>
          <w:rFonts w:cs="Times New Roman"/>
        </w:rPr>
      </w:pPr>
      <w:r>
        <w:rPr>
          <w:rFonts w:cs="Times New Roman"/>
        </w:rPr>
        <w:separator/>
      </w:r>
    </w:p>
  </w:footnote>
  <w:footnote w:type="continuationSeparator" w:id="0">
    <w:p w:rsidR="00D9791F" w:rsidRDefault="00D9791F" w:rsidP="000549FF">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91F" w:rsidRDefault="00D9791F">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D9791F" w:rsidRDefault="00D9791F">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13FB"/>
    <w:rsid w:val="00004245"/>
    <w:rsid w:val="00023408"/>
    <w:rsid w:val="00053F4A"/>
    <w:rsid w:val="000549FF"/>
    <w:rsid w:val="000550A4"/>
    <w:rsid w:val="000A0529"/>
    <w:rsid w:val="000C5399"/>
    <w:rsid w:val="0012608B"/>
    <w:rsid w:val="00141948"/>
    <w:rsid w:val="00152C91"/>
    <w:rsid w:val="00154AD4"/>
    <w:rsid w:val="001748E2"/>
    <w:rsid w:val="00186527"/>
    <w:rsid w:val="001A2BE6"/>
    <w:rsid w:val="001B1797"/>
    <w:rsid w:val="001B54BC"/>
    <w:rsid w:val="001F64C7"/>
    <w:rsid w:val="002168FD"/>
    <w:rsid w:val="002A2D71"/>
    <w:rsid w:val="002C1066"/>
    <w:rsid w:val="002E5823"/>
    <w:rsid w:val="002F593A"/>
    <w:rsid w:val="00331F01"/>
    <w:rsid w:val="003B6583"/>
    <w:rsid w:val="003D6488"/>
    <w:rsid w:val="003E4369"/>
    <w:rsid w:val="003F364C"/>
    <w:rsid w:val="00405E36"/>
    <w:rsid w:val="00412E71"/>
    <w:rsid w:val="004311BB"/>
    <w:rsid w:val="00454C0B"/>
    <w:rsid w:val="0045738B"/>
    <w:rsid w:val="00462B0D"/>
    <w:rsid w:val="00481C0E"/>
    <w:rsid w:val="004878E4"/>
    <w:rsid w:val="004C2A01"/>
    <w:rsid w:val="004D1402"/>
    <w:rsid w:val="004E5F45"/>
    <w:rsid w:val="004F6BBF"/>
    <w:rsid w:val="00515C77"/>
    <w:rsid w:val="00536656"/>
    <w:rsid w:val="00554187"/>
    <w:rsid w:val="00556903"/>
    <w:rsid w:val="005647B9"/>
    <w:rsid w:val="005E5F9C"/>
    <w:rsid w:val="00643B0B"/>
    <w:rsid w:val="00657818"/>
    <w:rsid w:val="00667CFD"/>
    <w:rsid w:val="006B0731"/>
    <w:rsid w:val="006C4FAE"/>
    <w:rsid w:val="006D7463"/>
    <w:rsid w:val="006F1C1C"/>
    <w:rsid w:val="00711F1C"/>
    <w:rsid w:val="00725469"/>
    <w:rsid w:val="00730F89"/>
    <w:rsid w:val="007633C7"/>
    <w:rsid w:val="007814B8"/>
    <w:rsid w:val="007A1B71"/>
    <w:rsid w:val="007C5A25"/>
    <w:rsid w:val="007C6255"/>
    <w:rsid w:val="007D748B"/>
    <w:rsid w:val="007E17E7"/>
    <w:rsid w:val="00834ABB"/>
    <w:rsid w:val="00835BE2"/>
    <w:rsid w:val="008510E9"/>
    <w:rsid w:val="0085487D"/>
    <w:rsid w:val="008703A1"/>
    <w:rsid w:val="00876D25"/>
    <w:rsid w:val="00884835"/>
    <w:rsid w:val="008A75E4"/>
    <w:rsid w:val="008B14B1"/>
    <w:rsid w:val="008C0DE4"/>
    <w:rsid w:val="008C1185"/>
    <w:rsid w:val="00957A49"/>
    <w:rsid w:val="00A015B2"/>
    <w:rsid w:val="00A248B1"/>
    <w:rsid w:val="00A3203F"/>
    <w:rsid w:val="00A46719"/>
    <w:rsid w:val="00AC09B0"/>
    <w:rsid w:val="00AC73D3"/>
    <w:rsid w:val="00AD1090"/>
    <w:rsid w:val="00B11287"/>
    <w:rsid w:val="00B155D0"/>
    <w:rsid w:val="00B2762E"/>
    <w:rsid w:val="00B366FD"/>
    <w:rsid w:val="00BA190E"/>
    <w:rsid w:val="00BA363A"/>
    <w:rsid w:val="00BB3163"/>
    <w:rsid w:val="00BB5D40"/>
    <w:rsid w:val="00C013FB"/>
    <w:rsid w:val="00C019DE"/>
    <w:rsid w:val="00C02612"/>
    <w:rsid w:val="00C347FE"/>
    <w:rsid w:val="00C36FC0"/>
    <w:rsid w:val="00C43164"/>
    <w:rsid w:val="00C521DC"/>
    <w:rsid w:val="00C63E63"/>
    <w:rsid w:val="00C93C09"/>
    <w:rsid w:val="00C9463E"/>
    <w:rsid w:val="00CA03E5"/>
    <w:rsid w:val="00CA0644"/>
    <w:rsid w:val="00CC759E"/>
    <w:rsid w:val="00D57B3F"/>
    <w:rsid w:val="00D7165F"/>
    <w:rsid w:val="00D844A6"/>
    <w:rsid w:val="00D8672D"/>
    <w:rsid w:val="00D9791F"/>
    <w:rsid w:val="00DC3FB2"/>
    <w:rsid w:val="00DD1822"/>
    <w:rsid w:val="00E37D79"/>
    <w:rsid w:val="00E44F69"/>
    <w:rsid w:val="00E6106D"/>
    <w:rsid w:val="00E942FD"/>
    <w:rsid w:val="00E95252"/>
    <w:rsid w:val="00E97291"/>
    <w:rsid w:val="00EB73B1"/>
    <w:rsid w:val="00F60370"/>
    <w:rsid w:val="00F91888"/>
    <w:rsid w:val="00FA10E2"/>
    <w:rsid w:val="00FB3367"/>
    <w:rsid w:val="00FE33A9"/>
    <w:rsid w:val="00FF1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D71"/>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A2D71"/>
    <w:pPr>
      <w:ind w:left="720"/>
    </w:pPr>
  </w:style>
  <w:style w:type="paragraph" w:styleId="NormalWeb">
    <w:name w:val="Normal (Web)"/>
    <w:basedOn w:val="Normal"/>
    <w:uiPriority w:val="99"/>
    <w:rsid w:val="002A2D71"/>
    <w:pPr>
      <w:spacing w:before="100" w:beforeAutospacing="1" w:after="100" w:afterAutospacing="1" w:line="240" w:lineRule="auto"/>
    </w:pPr>
    <w:rPr>
      <w:rFonts w:ascii="Times New Roman" w:hAnsi="Times New Roman" w:cs="Times New Roman"/>
      <w:sz w:val="24"/>
      <w:szCs w:val="24"/>
    </w:rPr>
  </w:style>
  <w:style w:type="character" w:customStyle="1" w:styleId="Date1">
    <w:name w:val="Date1"/>
    <w:uiPriority w:val="99"/>
    <w:rsid w:val="002A2D71"/>
  </w:style>
  <w:style w:type="paragraph" w:styleId="BalloonText">
    <w:name w:val="Balloon Text"/>
    <w:basedOn w:val="Normal"/>
    <w:link w:val="BalloonTextChar"/>
    <w:uiPriority w:val="99"/>
    <w:semiHidden/>
    <w:rsid w:val="00884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4835"/>
    <w:rPr>
      <w:rFonts w:ascii="Tahoma" w:hAnsi="Tahoma" w:cs="Tahoma"/>
      <w:sz w:val="16"/>
      <w:szCs w:val="16"/>
    </w:rPr>
  </w:style>
  <w:style w:type="character" w:styleId="CommentReference">
    <w:name w:val="annotation reference"/>
    <w:basedOn w:val="DefaultParagraphFont"/>
    <w:uiPriority w:val="99"/>
    <w:semiHidden/>
    <w:rsid w:val="008A75E4"/>
    <w:rPr>
      <w:sz w:val="16"/>
      <w:szCs w:val="16"/>
    </w:rPr>
  </w:style>
  <w:style w:type="paragraph" w:styleId="CommentText">
    <w:name w:val="annotation text"/>
    <w:basedOn w:val="Normal"/>
    <w:link w:val="CommentTextChar"/>
    <w:uiPriority w:val="99"/>
    <w:semiHidden/>
    <w:rsid w:val="008A75E4"/>
    <w:pPr>
      <w:spacing w:line="240" w:lineRule="auto"/>
    </w:pPr>
    <w:rPr>
      <w:sz w:val="20"/>
      <w:szCs w:val="20"/>
    </w:rPr>
  </w:style>
  <w:style w:type="character" w:customStyle="1" w:styleId="CommentTextChar">
    <w:name w:val="Comment Text Char"/>
    <w:basedOn w:val="DefaultParagraphFont"/>
    <w:link w:val="CommentText"/>
    <w:uiPriority w:val="99"/>
    <w:semiHidden/>
    <w:locked/>
    <w:rsid w:val="008A75E4"/>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8A75E4"/>
    <w:rPr>
      <w:b/>
      <w:bCs/>
    </w:rPr>
  </w:style>
  <w:style w:type="character" w:customStyle="1" w:styleId="CommentSubjectChar">
    <w:name w:val="Comment Subject Char"/>
    <w:basedOn w:val="CommentTextChar"/>
    <w:link w:val="CommentSubject"/>
    <w:uiPriority w:val="99"/>
    <w:semiHidden/>
    <w:locked/>
    <w:rsid w:val="008A75E4"/>
    <w:rPr>
      <w:rFonts w:ascii="Calibri" w:hAnsi="Calibri" w:cs="Calibri"/>
      <w:b/>
      <w:bCs/>
      <w:sz w:val="20"/>
      <w:szCs w:val="20"/>
    </w:rPr>
  </w:style>
  <w:style w:type="paragraph" w:styleId="Header">
    <w:name w:val="header"/>
    <w:basedOn w:val="Normal"/>
    <w:link w:val="HeaderChar"/>
    <w:uiPriority w:val="99"/>
    <w:rsid w:val="000549F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0549FF"/>
    <w:rPr>
      <w:rFonts w:ascii="Calibri" w:hAnsi="Calibri" w:cs="Calibri"/>
    </w:rPr>
  </w:style>
  <w:style w:type="paragraph" w:styleId="Footer">
    <w:name w:val="footer"/>
    <w:basedOn w:val="Normal"/>
    <w:link w:val="FooterChar"/>
    <w:uiPriority w:val="99"/>
    <w:rsid w:val="000549F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0549FF"/>
    <w:rPr>
      <w:rFonts w:ascii="Calibri" w:hAnsi="Calibri" w:cs="Calibri"/>
    </w:rPr>
  </w:style>
  <w:style w:type="paragraph" w:customStyle="1" w:styleId="tarigixml">
    <w:name w:val="tarigi_xml"/>
    <w:basedOn w:val="abzacixml"/>
    <w:autoRedefine/>
    <w:uiPriority w:val="99"/>
    <w:rsid w:val="005E5F9C"/>
    <w:pPr>
      <w:spacing w:before="120" w:after="120"/>
      <w:ind w:firstLine="284"/>
      <w:jc w:val="center"/>
      <w:outlineLvl w:val="0"/>
    </w:pPr>
    <w:rPr>
      <w:b/>
      <w:bCs/>
      <w:lang w:eastAsia="ru-RU"/>
    </w:rPr>
  </w:style>
  <w:style w:type="paragraph" w:customStyle="1" w:styleId="mimgebixml">
    <w:name w:val="mimgebi_xml"/>
    <w:basedOn w:val="Normal"/>
    <w:uiPriority w:val="99"/>
    <w:rsid w:val="005E5F9C"/>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5E5F9C"/>
    <w:pPr>
      <w:spacing w:before="120"/>
      <w:jc w:val="center"/>
    </w:pPr>
    <w:rPr>
      <w:b/>
      <w:bCs/>
      <w:lang w:val="fr-FR"/>
    </w:rPr>
  </w:style>
  <w:style w:type="paragraph" w:customStyle="1" w:styleId="adgilixml">
    <w:name w:val="adgili_xml"/>
    <w:basedOn w:val="Normal"/>
    <w:uiPriority w:val="99"/>
    <w:rsid w:val="005E5F9C"/>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5E5F9C"/>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5E5F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ulcvlilebaxml">
    <w:name w:val="sul_cvlileba_xml"/>
    <w:basedOn w:val="Normal"/>
    <w:autoRedefine/>
    <w:uiPriority w:val="99"/>
    <w:rsid w:val="005E5F9C"/>
    <w:pPr>
      <w:spacing w:after="0" w:line="240" w:lineRule="auto"/>
      <w:ind w:firstLine="283"/>
      <w:outlineLvl w:val="0"/>
    </w:pPr>
    <w:rPr>
      <w:rFonts w:ascii="Sylfaen" w:eastAsia="Calibri" w:hAnsi="Sylfaen" w:cs="Sylfaen"/>
      <w:b/>
      <w:bCs/>
      <w:lang w:val="ru-RU" w:eastAsia="ru-RU"/>
    </w:rPr>
  </w:style>
  <w:style w:type="paragraph" w:customStyle="1" w:styleId="zogadinacilixml">
    <w:name w:val="zogadi_nacili_xml"/>
    <w:basedOn w:val="Normal"/>
    <w:autoRedefine/>
    <w:uiPriority w:val="99"/>
    <w:rsid w:val="005E5F9C"/>
    <w:pPr>
      <w:keepNext/>
      <w:keepLines/>
      <w:suppressAutoHyphens/>
      <w:spacing w:before="240" w:after="0" w:line="240" w:lineRule="exact"/>
      <w:ind w:hanging="850"/>
      <w:jc w:val="center"/>
    </w:pPr>
    <w:rPr>
      <w:rFonts w:ascii="Sylfaen" w:eastAsia="Calibri" w:hAnsi="Sylfaen" w:cs="Sylfaen"/>
      <w:b/>
      <w:bCs/>
    </w:rPr>
  </w:style>
  <w:style w:type="paragraph" w:customStyle="1" w:styleId="gansakutrebulinacilixml">
    <w:name w:val="gansakutrebuli_nacili_xml"/>
    <w:basedOn w:val="Normal"/>
    <w:autoRedefine/>
    <w:uiPriority w:val="99"/>
    <w:rsid w:val="005E5F9C"/>
    <w:pPr>
      <w:keepNext/>
      <w:keepLines/>
      <w:numPr>
        <w:numId w:val="1"/>
      </w:numPr>
      <w:tabs>
        <w:tab w:val="clear" w:pos="720"/>
        <w:tab w:val="num" w:pos="360"/>
      </w:tabs>
      <w:suppressAutoHyphens/>
      <w:spacing w:before="240" w:after="0" w:line="240" w:lineRule="auto"/>
      <w:ind w:left="0" w:hanging="850"/>
      <w:jc w:val="center"/>
    </w:pPr>
    <w:rPr>
      <w:rFonts w:ascii="Sylfaen" w:eastAsia="Calibri" w:hAnsi="Sylfaen" w:cs="Sylfaen"/>
      <w:b/>
      <w:bCs/>
    </w:rPr>
  </w:style>
  <w:style w:type="paragraph" w:customStyle="1" w:styleId="sataurixml">
    <w:name w:val="satauri_xml"/>
    <w:basedOn w:val="abzacixml"/>
    <w:autoRedefine/>
    <w:uiPriority w:val="99"/>
    <w:rsid w:val="005E5F9C"/>
    <w:pPr>
      <w:spacing w:before="240" w:after="120"/>
      <w:jc w:val="center"/>
    </w:pPr>
    <w:rPr>
      <w:b/>
      <w:bCs/>
      <w:sz w:val="24"/>
      <w:szCs w:val="24"/>
    </w:rPr>
  </w:style>
  <w:style w:type="paragraph" w:customStyle="1" w:styleId="satauri2">
    <w:name w:val="satauri2"/>
    <w:basedOn w:val="Normal"/>
    <w:uiPriority w:val="99"/>
    <w:rsid w:val="005E5F9C"/>
    <w:pPr>
      <w:spacing w:after="0" w:line="240" w:lineRule="auto"/>
      <w:jc w:val="center"/>
    </w:pPr>
    <w:rPr>
      <w:rFonts w:ascii="Sylfaen" w:eastAsia="Calibri" w:hAnsi="Sylfaen" w:cs="Sylfaen"/>
      <w:b/>
      <w:bCs/>
    </w:rPr>
  </w:style>
  <w:style w:type="paragraph" w:customStyle="1" w:styleId="danartixml">
    <w:name w:val="danarti_xml"/>
    <w:basedOn w:val="abzacixml"/>
    <w:autoRedefine/>
    <w:uiPriority w:val="99"/>
    <w:rsid w:val="005E5F9C"/>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5E5F9C"/>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5E5F9C"/>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9977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471</Words>
  <Characters>2690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Levan Datashvili</dc:creator>
  <cp:keywords/>
  <dc:description/>
  <cp:lastModifiedBy>ssakhelashvili</cp:lastModifiedBy>
  <cp:revision>4</cp:revision>
  <cp:lastPrinted>2014-07-03T08:04:00Z</cp:lastPrinted>
  <dcterms:created xsi:type="dcterms:W3CDTF">2014-06-30T07:57:00Z</dcterms:created>
  <dcterms:modified xsi:type="dcterms:W3CDTF">2014-07-04T10:20:00Z</dcterms:modified>
</cp:coreProperties>
</file>