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4D0" w:rsidRPr="00E64FF0" w:rsidRDefault="002D54D0" w:rsidP="00E64FF0">
      <w:pPr>
        <w:pStyle w:val="mimgebixml"/>
      </w:pPr>
      <w:r w:rsidRPr="00E64FF0">
        <w:t>საქართველოს მთავრობის</w:t>
      </w:r>
    </w:p>
    <w:p w:rsidR="002D54D0" w:rsidRPr="00E64FF0" w:rsidRDefault="002D54D0" w:rsidP="00E64FF0">
      <w:pPr>
        <w:pStyle w:val="saxexml"/>
      </w:pPr>
      <w:r w:rsidRPr="00E64FF0">
        <w:t>განკარგულება №1133</w:t>
      </w:r>
    </w:p>
    <w:p w:rsidR="002D54D0" w:rsidRPr="00E64FF0" w:rsidRDefault="002D54D0" w:rsidP="00E64FF0">
      <w:pPr>
        <w:pStyle w:val="tarigixml"/>
      </w:pPr>
      <w:r w:rsidRPr="00E64FF0">
        <w:t xml:space="preserve">2014 წლის 25 </w:t>
      </w:r>
      <w:r w:rsidRPr="00E64FF0">
        <w:rPr>
          <w:lang w:val="ka-GE"/>
        </w:rPr>
        <w:t>ივნისი</w:t>
      </w:r>
    </w:p>
    <w:p w:rsidR="002D54D0" w:rsidRPr="00E64FF0" w:rsidRDefault="002D54D0" w:rsidP="00E64FF0">
      <w:pPr>
        <w:pStyle w:val="adgilixml"/>
      </w:pPr>
      <w:r w:rsidRPr="00E64FF0">
        <w:t>ქ. თბილისი</w:t>
      </w:r>
    </w:p>
    <w:p w:rsidR="002D54D0" w:rsidRPr="00E64FF0" w:rsidRDefault="002D54D0" w:rsidP="00E64FF0">
      <w:pPr>
        <w:pStyle w:val="sataurixml"/>
        <w:rPr>
          <w:lang w:val="ka-GE"/>
        </w:rPr>
      </w:pPr>
      <w:r w:rsidRPr="00E64FF0">
        <w:rPr>
          <w:u w:color="FF0000"/>
        </w:rPr>
        <w:t>დიდი ბრიტანეთისა და ჩრდილოეთ ირლანდიის გაე</w:t>
      </w:r>
      <w:r w:rsidRPr="00E64FF0">
        <w:rPr>
          <w:u w:color="FF0000"/>
          <w:lang w:val="ka-GE"/>
        </w:rPr>
        <w:t>რთიანებულ სამეფოში საქართველოს საგანგებო სრულუფლებიანი ელჩის და საერთაშორისო საზღვაო ორგანიზაციაში საქართველოს მუდმივი წარმომადგენლის თანამდებობაზე რევაზ გაჩეჩილაძის კანდიდატურის</w:t>
      </w:r>
      <w:r>
        <w:rPr>
          <w:u w:color="FF0000"/>
        </w:rPr>
        <w:t xml:space="preserve"> </w:t>
      </w:r>
      <w:r w:rsidRPr="00E64FF0">
        <w:rPr>
          <w:lang w:val="ka-GE"/>
        </w:rPr>
        <w:t>საქართველოს პრეზიდენტისათვის წარდგენის თაობაზე</w:t>
      </w:r>
    </w:p>
    <w:p w:rsidR="002D54D0" w:rsidRPr="00E64FF0" w:rsidRDefault="002D54D0" w:rsidP="00E64FF0">
      <w:pPr>
        <w:pStyle w:val="abzacixml"/>
        <w:rPr>
          <w:b/>
          <w:bCs/>
          <w:u w:color="FF0000"/>
          <w:lang w:val="ka-GE"/>
        </w:rPr>
      </w:pPr>
      <w:r w:rsidRPr="00E64FF0">
        <w:rPr>
          <w:lang w:val="ka-GE"/>
        </w:rPr>
        <w:t>საქართველოს კონსტიტუციის 73-ე მუხლის პირველი პუნქტის „ა“ ქვე</w:t>
      </w:r>
      <w:r w:rsidRPr="00E64FF0">
        <w:rPr>
          <w:lang w:val="ka-GE"/>
        </w:rPr>
        <w:softHyphen/>
        <w:t>პუნქ</w:t>
      </w:r>
      <w:r w:rsidRPr="00E64FF0">
        <w:rPr>
          <w:lang w:val="ka-GE"/>
        </w:rPr>
        <w:softHyphen/>
        <w:t>ტისა და „სა</w:t>
      </w:r>
      <w:r w:rsidRPr="00E64FF0">
        <w:rPr>
          <w:lang w:val="ka-GE"/>
        </w:rPr>
        <w:softHyphen/>
        <w:t>ქარ</w:t>
      </w:r>
      <w:r w:rsidRPr="00E64FF0">
        <w:rPr>
          <w:lang w:val="ka-GE"/>
        </w:rPr>
        <w:softHyphen/>
      </w:r>
      <w:r w:rsidRPr="00E64FF0">
        <w:softHyphen/>
      </w:r>
      <w:r w:rsidRPr="00E64FF0">
        <w:rPr>
          <w:lang w:val="ka-GE"/>
        </w:rPr>
        <w:t>თველოს მთავრობის სტრუქტურის, უფლება</w:t>
      </w:r>
      <w:r w:rsidRPr="00E64FF0">
        <w:rPr>
          <w:lang w:val="ka-GE"/>
        </w:rPr>
        <w:softHyphen/>
        <w:t>მოსი</w:t>
      </w:r>
      <w:r w:rsidRPr="00E64FF0">
        <w:rPr>
          <w:lang w:val="ka-GE"/>
        </w:rPr>
        <w:softHyphen/>
        <w:t>ლებისა და საქ</w:t>
      </w:r>
      <w:r w:rsidRPr="00E64FF0">
        <w:rPr>
          <w:lang w:val="ka-GE"/>
        </w:rPr>
        <w:softHyphen/>
        <w:t>მია</w:t>
      </w:r>
      <w:r w:rsidRPr="00E64FF0">
        <w:rPr>
          <w:lang w:val="ka-GE"/>
        </w:rPr>
        <w:softHyphen/>
        <w:t>ნობის წე</w:t>
      </w:r>
      <w:r w:rsidRPr="00E64FF0">
        <w:softHyphen/>
      </w:r>
      <w:r w:rsidRPr="00E64FF0">
        <w:rPr>
          <w:lang w:val="ka-GE"/>
        </w:rPr>
        <w:t>სის შესახებ“ საქართველოს კანონის მე</w:t>
      </w:r>
      <w:r w:rsidRPr="00E64FF0">
        <w:rPr>
          <w:lang w:val="ka-GE"/>
        </w:rPr>
        <w:noBreakHyphen/>
        <w:t>5 მუხლის „ღ“ ქვე</w:t>
      </w:r>
      <w:r w:rsidRPr="00E64FF0">
        <w:rPr>
          <w:lang w:val="ka-GE"/>
        </w:rPr>
        <w:softHyphen/>
        <w:t>პუნ</w:t>
      </w:r>
      <w:r w:rsidRPr="00E64FF0">
        <w:rPr>
          <w:lang w:val="ka-GE"/>
        </w:rPr>
        <w:softHyphen/>
        <w:t>ქ</w:t>
      </w:r>
      <w:r w:rsidRPr="00E64FF0">
        <w:rPr>
          <w:lang w:val="ka-GE"/>
        </w:rPr>
        <w:softHyphen/>
        <w:t>ტის შე</w:t>
      </w:r>
      <w:r w:rsidRPr="00E64FF0">
        <w:rPr>
          <w:lang w:val="ka-GE"/>
        </w:rPr>
        <w:softHyphen/>
        <w:t xml:space="preserve">საბამისად, წარედგინოს საქართველოს პრეზიდენტს </w:t>
      </w:r>
      <w:r w:rsidRPr="00E64FF0">
        <w:rPr>
          <w:u w:color="FF0000"/>
        </w:rPr>
        <w:t>დიდი ბრიტანეთისა და ჩრდილოეთ ირლანდიის გაე</w:t>
      </w:r>
      <w:r w:rsidRPr="00E64FF0">
        <w:rPr>
          <w:u w:color="FF0000"/>
          <w:lang w:val="ka-GE"/>
        </w:rPr>
        <w:t>რთიანებულ სამეფოში საქართველოს საგანგებო სრულუფლებიანი ელჩის და საერთაშორისო საზღვაო ორგანიზაციაში საქართველოს მუდმივი წარმომადგენლის თანამდებობაზე რევაზ გაჩეჩილაძის კანდიდატურა.</w:t>
      </w:r>
    </w:p>
    <w:p w:rsidR="002D54D0" w:rsidRPr="00E64FF0" w:rsidRDefault="002D54D0" w:rsidP="00E64FF0">
      <w:pPr>
        <w:pStyle w:val="khelmoceraxml"/>
        <w:rPr>
          <w:lang w:val="ka-GE"/>
        </w:rPr>
      </w:pPr>
      <w:r w:rsidRPr="00E64FF0">
        <w:rPr>
          <w:lang w:val="ka-GE"/>
        </w:rPr>
        <w:t>პრემიერ</w:t>
      </w:r>
      <w:r w:rsidRPr="00E64FF0">
        <w:rPr>
          <w:lang w:val="ka-GE"/>
        </w:rPr>
        <w:noBreakHyphen/>
        <w:t>მინისტრი</w:t>
      </w:r>
      <w:r>
        <w:rPr>
          <w:lang w:val="ka-GE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ka-GE"/>
        </w:rPr>
        <w:t xml:space="preserve"> </w:t>
      </w:r>
      <w:r w:rsidRPr="00E64FF0">
        <w:rPr>
          <w:lang w:val="ka-GE"/>
        </w:rPr>
        <w:t>ი</w:t>
      </w:r>
      <w:r>
        <w:t>.</w:t>
      </w:r>
      <w:r w:rsidRPr="00E64FF0">
        <w:rPr>
          <w:lang w:val="ka-GE"/>
        </w:rPr>
        <w:t xml:space="preserve"> ღარიბაშვილი</w:t>
      </w:r>
    </w:p>
    <w:sectPr w:rsidR="002D54D0" w:rsidRPr="00E64FF0" w:rsidSect="000C7AAC">
      <w:pgSz w:w="12240" w:h="15840"/>
      <w:pgMar w:top="1259" w:right="1134" w:bottom="125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4EA1"/>
    <w:rsid w:val="00033CF2"/>
    <w:rsid w:val="00085FE0"/>
    <w:rsid w:val="000A5A58"/>
    <w:rsid w:val="000A5DD8"/>
    <w:rsid w:val="000B7ED9"/>
    <w:rsid w:val="000C6F6D"/>
    <w:rsid w:val="000C7AAC"/>
    <w:rsid w:val="000D6A92"/>
    <w:rsid w:val="000F7484"/>
    <w:rsid w:val="00106F72"/>
    <w:rsid w:val="001249DC"/>
    <w:rsid w:val="00132007"/>
    <w:rsid w:val="001B2558"/>
    <w:rsid w:val="001F6C10"/>
    <w:rsid w:val="00283676"/>
    <w:rsid w:val="002D1B84"/>
    <w:rsid w:val="002D54D0"/>
    <w:rsid w:val="002F03D0"/>
    <w:rsid w:val="0030024E"/>
    <w:rsid w:val="003664C1"/>
    <w:rsid w:val="003826D8"/>
    <w:rsid w:val="003A694B"/>
    <w:rsid w:val="003B0A38"/>
    <w:rsid w:val="003C542A"/>
    <w:rsid w:val="00454EE7"/>
    <w:rsid w:val="00464FBE"/>
    <w:rsid w:val="004B1945"/>
    <w:rsid w:val="00530513"/>
    <w:rsid w:val="00557259"/>
    <w:rsid w:val="005D7E22"/>
    <w:rsid w:val="006010D1"/>
    <w:rsid w:val="006A61F7"/>
    <w:rsid w:val="006D41D7"/>
    <w:rsid w:val="00701862"/>
    <w:rsid w:val="00760832"/>
    <w:rsid w:val="007B1D09"/>
    <w:rsid w:val="007C5BFB"/>
    <w:rsid w:val="00927041"/>
    <w:rsid w:val="00935B64"/>
    <w:rsid w:val="00940C77"/>
    <w:rsid w:val="0097664E"/>
    <w:rsid w:val="009A070B"/>
    <w:rsid w:val="00A115DF"/>
    <w:rsid w:val="00A12728"/>
    <w:rsid w:val="00A47012"/>
    <w:rsid w:val="00A676BF"/>
    <w:rsid w:val="00A8016F"/>
    <w:rsid w:val="00AA1CBF"/>
    <w:rsid w:val="00AE56F1"/>
    <w:rsid w:val="00B540E8"/>
    <w:rsid w:val="00B8118D"/>
    <w:rsid w:val="00BD3C59"/>
    <w:rsid w:val="00BF7B08"/>
    <w:rsid w:val="00C44EA1"/>
    <w:rsid w:val="00C6210A"/>
    <w:rsid w:val="00C70BFC"/>
    <w:rsid w:val="00C76A01"/>
    <w:rsid w:val="00C95841"/>
    <w:rsid w:val="00CD1047"/>
    <w:rsid w:val="00D0088A"/>
    <w:rsid w:val="00D76CAF"/>
    <w:rsid w:val="00DB5DEE"/>
    <w:rsid w:val="00DD5C17"/>
    <w:rsid w:val="00E56679"/>
    <w:rsid w:val="00E64FF0"/>
    <w:rsid w:val="00E74293"/>
    <w:rsid w:val="00EA08BC"/>
    <w:rsid w:val="00EA60F4"/>
    <w:rsid w:val="00ED14BD"/>
    <w:rsid w:val="00F42E26"/>
    <w:rsid w:val="00F711D3"/>
    <w:rsid w:val="00F95A3F"/>
    <w:rsid w:val="00FC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76A01"/>
    <w:pPr>
      <w:ind w:left="720"/>
    </w:pPr>
  </w:style>
  <w:style w:type="paragraph" w:styleId="BodyText3">
    <w:name w:val="Body Text 3"/>
    <w:basedOn w:val="Normal"/>
    <w:link w:val="BodyText3Char"/>
    <w:uiPriority w:val="99"/>
    <w:rsid w:val="003A694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3A694B"/>
    <w:rPr>
      <w:rFonts w:ascii="Times New Roman" w:hAnsi="Times New Roman" w:cs="Times New Roman"/>
      <w:sz w:val="16"/>
      <w:szCs w:val="16"/>
      <w:lang w:val="x-none" w:eastAsia="ru-RU"/>
    </w:rPr>
  </w:style>
  <w:style w:type="paragraph" w:customStyle="1" w:styleId="tarigixml">
    <w:name w:val="tarigi_xml"/>
    <w:basedOn w:val="abzacixml"/>
    <w:autoRedefine/>
    <w:uiPriority w:val="99"/>
    <w:rsid w:val="00E64FF0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E64FF0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E64FF0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E64FF0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E64FF0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E64FF0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D499A"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E64FF0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E64FF0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E64FF0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E64FF0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E64FF0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E64FF0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E64FF0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E64FF0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128</Words>
  <Characters>735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ssakhelashvili</cp:lastModifiedBy>
  <cp:revision>3</cp:revision>
  <cp:lastPrinted>2014-07-03T07:53:00Z</cp:lastPrinted>
  <dcterms:created xsi:type="dcterms:W3CDTF">2014-06-26T08:55:00Z</dcterms:created>
  <dcterms:modified xsi:type="dcterms:W3CDTF">2014-07-03T07:53:00Z</dcterms:modified>
</cp:coreProperties>
</file>