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E0D" w:rsidRDefault="006C0E0D" w:rsidP="00813AA4">
      <w:pPr>
        <w:ind w:firstLine="720"/>
        <w:jc w:val="center"/>
        <w:rPr>
          <w:rFonts w:ascii="Sylfaen" w:hAnsi="Sylfaen" w:cs="Sylfaen"/>
          <w:b/>
          <w:bCs/>
          <w:sz w:val="26"/>
          <w:szCs w:val="26"/>
          <w:lang w:val="ka-GE"/>
        </w:rPr>
      </w:pPr>
      <w:r w:rsidRPr="00813AA4">
        <w:rPr>
          <w:rFonts w:ascii="Sylfaen" w:hAnsi="Sylfaen" w:cs="Sylfaen"/>
          <w:b/>
          <w:bCs/>
          <w:sz w:val="26"/>
          <w:szCs w:val="26"/>
          <w:lang w:val="ka-GE"/>
        </w:rPr>
        <w:t>განცხადება</w:t>
      </w:r>
    </w:p>
    <w:p w:rsidR="006C0E0D" w:rsidRPr="004C1532" w:rsidRDefault="006C0E0D" w:rsidP="00813AA4">
      <w:pPr>
        <w:ind w:firstLine="720"/>
        <w:jc w:val="center"/>
        <w:rPr>
          <w:rFonts w:ascii="Sylfaen" w:hAnsi="Sylfaen" w:cs="Sylfaen"/>
          <w:b/>
          <w:bCs/>
          <w:sz w:val="26"/>
          <w:szCs w:val="26"/>
          <w:lang w:val="ka-GE"/>
        </w:rPr>
      </w:pPr>
      <w:r>
        <w:rPr>
          <w:rFonts w:ascii="Sylfaen" w:hAnsi="Sylfaen" w:cs="Sylfaen"/>
          <w:b/>
          <w:bCs/>
          <w:sz w:val="26"/>
          <w:szCs w:val="26"/>
          <w:lang w:val="ka-GE"/>
        </w:rPr>
        <w:t>სს „ალაზნის“ აქციონერთა საერთო კრების შესახებ</w:t>
      </w:r>
    </w:p>
    <w:p w:rsidR="006C0E0D" w:rsidRDefault="006C0E0D" w:rsidP="005B5C20">
      <w:pPr>
        <w:ind w:firstLine="720"/>
        <w:jc w:val="both"/>
        <w:rPr>
          <w:rFonts w:ascii="Sylfaen" w:hAnsi="Sylfaen" w:cs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მიმდინარე წლის 11 ივლისს 12</w:t>
      </w:r>
      <w:r w:rsidRPr="00FA1C6F">
        <w:rPr>
          <w:rFonts w:ascii="Sylfaen" w:hAnsi="Sylfaen" w:cs="Sylfaen"/>
          <w:sz w:val="26"/>
          <w:szCs w:val="26"/>
          <w:u w:val="single"/>
          <w:vertAlign w:val="superscript"/>
          <w:lang w:val="ka-GE"/>
        </w:rPr>
        <w:t>00</w:t>
      </w:r>
      <w:r w:rsidRPr="00FA1C6F">
        <w:rPr>
          <w:rFonts w:ascii="Sylfaen" w:hAnsi="Sylfaen" w:cs="Sylfaen"/>
          <w:sz w:val="26"/>
          <w:szCs w:val="26"/>
          <w:lang w:val="ka-GE"/>
        </w:rPr>
        <w:t xml:space="preserve"> -სთ-ზე გაიმართება </w:t>
      </w:r>
      <w:r>
        <w:rPr>
          <w:rFonts w:ascii="Sylfaen" w:hAnsi="Sylfaen" w:cs="Sylfaen"/>
          <w:sz w:val="26"/>
          <w:szCs w:val="26"/>
          <w:lang w:val="ka-GE"/>
        </w:rPr>
        <w:t xml:space="preserve"> ს/ს ,,ალაზანის“ აქციონერთა საერთო კრება.</w:t>
      </w:r>
    </w:p>
    <w:p w:rsidR="006C0E0D" w:rsidRDefault="006C0E0D" w:rsidP="00ED4C24">
      <w:pPr>
        <w:ind w:firstLine="360"/>
        <w:rPr>
          <w:rFonts w:ascii="Sylfaen" w:hAnsi="Sylfaen" w:cs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დღის წესრიგი:</w:t>
      </w:r>
    </w:p>
    <w:p w:rsidR="006C0E0D" w:rsidRDefault="006C0E0D" w:rsidP="00D14BD5">
      <w:pPr>
        <w:pStyle w:val="ListParagraph"/>
        <w:numPr>
          <w:ilvl w:val="0"/>
          <w:numId w:val="1"/>
        </w:numPr>
        <w:rPr>
          <w:rFonts w:ascii="Sylfaen" w:hAnsi="Sylfaen" w:cs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სამეთვალყურეო საბჭოს არჩევა;</w:t>
      </w:r>
    </w:p>
    <w:p w:rsidR="006C0E0D" w:rsidRDefault="006C0E0D" w:rsidP="00D14BD5">
      <w:pPr>
        <w:pStyle w:val="ListParagraph"/>
        <w:numPr>
          <w:ilvl w:val="0"/>
          <w:numId w:val="1"/>
        </w:numPr>
        <w:rPr>
          <w:rFonts w:ascii="Sylfaen" w:hAnsi="Sylfaen" w:cs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დირექტორის არჩევა;</w:t>
      </w:r>
    </w:p>
    <w:p w:rsidR="006C0E0D" w:rsidRDefault="006C0E0D" w:rsidP="00D14BD5">
      <w:pPr>
        <w:pStyle w:val="ListParagraph"/>
        <w:numPr>
          <w:ilvl w:val="0"/>
          <w:numId w:val="1"/>
        </w:numPr>
        <w:rPr>
          <w:rFonts w:ascii="Sylfaen" w:hAnsi="Sylfaen" w:cs="Sylfaen"/>
          <w:sz w:val="26"/>
          <w:szCs w:val="26"/>
          <w:lang w:val="ka-GE"/>
        </w:rPr>
      </w:pPr>
      <w:r>
        <w:rPr>
          <w:rFonts w:ascii="Sylfaen" w:hAnsi="Sylfaen" w:cs="Sylfaen"/>
          <w:sz w:val="26"/>
          <w:szCs w:val="26"/>
          <w:lang w:val="ka-GE"/>
        </w:rPr>
        <w:t>წესდებაში ცვლილების შეტანა.</w:t>
      </w:r>
    </w:p>
    <w:p w:rsidR="006C0E0D" w:rsidRDefault="006C0E0D" w:rsidP="005B5C20">
      <w:pPr>
        <w:rPr>
          <w:rFonts w:ascii="Sylfaen" w:hAnsi="Sylfaen" w:cs="Sylfaen"/>
          <w:sz w:val="26"/>
          <w:szCs w:val="26"/>
          <w:lang w:val="ka-GE"/>
        </w:rPr>
      </w:pPr>
    </w:p>
    <w:sectPr w:rsidR="006C0E0D" w:rsidSect="005F4B4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F465D2"/>
    <w:multiLevelType w:val="hybridMultilevel"/>
    <w:tmpl w:val="D26C2C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1C6F"/>
    <w:rsid w:val="00146CFC"/>
    <w:rsid w:val="00356E47"/>
    <w:rsid w:val="00382F87"/>
    <w:rsid w:val="004C1532"/>
    <w:rsid w:val="005729BF"/>
    <w:rsid w:val="005B5C20"/>
    <w:rsid w:val="005F4B44"/>
    <w:rsid w:val="006C0E0D"/>
    <w:rsid w:val="00813AA4"/>
    <w:rsid w:val="00A44361"/>
    <w:rsid w:val="00D14BD5"/>
    <w:rsid w:val="00ED4C24"/>
    <w:rsid w:val="00FA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14BD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35</Words>
  <Characters>203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ssakhelashvili</cp:lastModifiedBy>
  <cp:revision>9</cp:revision>
  <cp:lastPrinted>2014-06-20T10:02:00Z</cp:lastPrinted>
  <dcterms:created xsi:type="dcterms:W3CDTF">2014-06-17T08:25:00Z</dcterms:created>
  <dcterms:modified xsi:type="dcterms:W3CDTF">2014-06-20T11:07:00Z</dcterms:modified>
</cp:coreProperties>
</file>