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485" w:rsidRPr="00F66880" w:rsidRDefault="007D0485" w:rsidP="00F66880">
      <w:pPr>
        <w:pStyle w:val="mimgebixml"/>
      </w:pPr>
      <w:r w:rsidRPr="00F66880">
        <w:t>საქართველოს შრომის, ჯანმრთელობისა და სოციალური დაცვის</w:t>
      </w:r>
    </w:p>
    <w:p w:rsidR="007D0485" w:rsidRPr="00F66880" w:rsidRDefault="007D0485" w:rsidP="00F66880">
      <w:pPr>
        <w:pStyle w:val="abzacixml"/>
        <w:jc w:val="center"/>
        <w:rPr>
          <w:b/>
          <w:bCs/>
          <w:sz w:val="28"/>
          <w:szCs w:val="28"/>
          <w:lang w:eastAsia="ru-RU"/>
        </w:rPr>
      </w:pPr>
      <w:r w:rsidRPr="00F66880">
        <w:rPr>
          <w:b/>
          <w:bCs/>
          <w:sz w:val="28"/>
          <w:szCs w:val="28"/>
          <w:lang w:eastAsia="ru-RU"/>
        </w:rPr>
        <w:t xml:space="preserve">სამინისტროს საჯარო სამართლის იურიდიული პირის </w:t>
      </w:r>
      <w:r>
        <w:rPr>
          <w:b/>
          <w:bCs/>
          <w:sz w:val="28"/>
          <w:szCs w:val="28"/>
          <w:lang w:eastAsia="ru-RU"/>
        </w:rPr>
        <w:t>–</w:t>
      </w:r>
    </w:p>
    <w:p w:rsidR="007D0485" w:rsidRPr="00F66880" w:rsidRDefault="007D0485" w:rsidP="00F66880">
      <w:pPr>
        <w:pStyle w:val="abzacixml"/>
        <w:jc w:val="center"/>
        <w:rPr>
          <w:b/>
          <w:bCs/>
          <w:sz w:val="28"/>
          <w:szCs w:val="28"/>
          <w:lang w:eastAsia="ru-RU"/>
        </w:rPr>
      </w:pPr>
      <w:r w:rsidRPr="00F66880">
        <w:rPr>
          <w:b/>
          <w:bCs/>
          <w:sz w:val="28"/>
          <w:szCs w:val="28"/>
          <w:lang w:eastAsia="ru-RU"/>
        </w:rPr>
        <w:t>სამედიცინო საქმიანობის სახელმწიფო რეგულირების</w:t>
      </w:r>
    </w:p>
    <w:p w:rsidR="007D0485" w:rsidRDefault="007D0485" w:rsidP="00F66880">
      <w:pPr>
        <w:pStyle w:val="adgilixml"/>
        <w:rPr>
          <w:sz w:val="28"/>
          <w:szCs w:val="28"/>
        </w:rPr>
      </w:pPr>
      <w:r w:rsidRPr="00F66880">
        <w:rPr>
          <w:sz w:val="28"/>
          <w:szCs w:val="28"/>
        </w:rPr>
        <w:t xml:space="preserve">სააგენტოს უფროსის  </w:t>
      </w:r>
    </w:p>
    <w:p w:rsidR="007D0485" w:rsidRPr="005F5D68" w:rsidRDefault="007D0485" w:rsidP="005F5D68">
      <w:pPr>
        <w:pStyle w:val="adgilixml"/>
        <w:rPr>
          <w:b w:val="0"/>
          <w:bCs w:val="0"/>
          <w:sz w:val="28"/>
          <w:szCs w:val="28"/>
        </w:rPr>
      </w:pPr>
      <w:r w:rsidRPr="00F66880">
        <w:rPr>
          <w:sz w:val="28"/>
          <w:szCs w:val="28"/>
        </w:rPr>
        <w:t>ბ რ ძ ა ნ ე ბ ა</w:t>
      </w:r>
      <w:r>
        <w:rPr>
          <w:sz w:val="28"/>
          <w:szCs w:val="28"/>
        </w:rPr>
        <w:t xml:space="preserve"> </w:t>
      </w:r>
      <w:r w:rsidRPr="00F66880">
        <w:t xml:space="preserve">№02-804/ო                                                       </w:t>
      </w:r>
    </w:p>
    <w:p w:rsidR="007D0485" w:rsidRPr="00F66880" w:rsidRDefault="007D0485" w:rsidP="00F66880">
      <w:pPr>
        <w:pStyle w:val="abzacixml"/>
        <w:jc w:val="center"/>
        <w:rPr>
          <w:b/>
          <w:bCs/>
        </w:rPr>
      </w:pPr>
      <w:r w:rsidRPr="00F66880">
        <w:rPr>
          <w:b/>
          <w:bCs/>
        </w:rPr>
        <w:t>2014 წლის 12 ივნისი</w:t>
      </w:r>
    </w:p>
    <w:p w:rsidR="007D0485" w:rsidRPr="00F66880" w:rsidRDefault="007D0485" w:rsidP="00F66880">
      <w:pPr>
        <w:pStyle w:val="abzacixml"/>
        <w:jc w:val="center"/>
        <w:rPr>
          <w:b/>
          <w:bCs/>
        </w:rPr>
      </w:pPr>
      <w:r w:rsidRPr="00F66880">
        <w:rPr>
          <w:b/>
          <w:bCs/>
        </w:rPr>
        <w:t>ქ. თბილისი</w:t>
      </w:r>
    </w:p>
    <w:p w:rsidR="007D0485" w:rsidRPr="00F66880" w:rsidRDefault="007D0485" w:rsidP="00F66880">
      <w:pPr>
        <w:pStyle w:val="abzacixml"/>
        <w:jc w:val="center"/>
        <w:rPr>
          <w:b/>
          <w:bCs/>
        </w:rPr>
      </w:pPr>
    </w:p>
    <w:p w:rsidR="007D0485" w:rsidRPr="00F66880" w:rsidRDefault="007D0485" w:rsidP="00F66880">
      <w:pPr>
        <w:pStyle w:val="abzacixml"/>
        <w:jc w:val="center"/>
        <w:rPr>
          <w:b/>
          <w:bCs/>
        </w:rPr>
      </w:pPr>
      <w:r w:rsidRPr="00F66880">
        <w:rPr>
          <w:b/>
          <w:bCs/>
        </w:rPr>
        <w:t>ს ა მ ე დ ი ც ი ნ ო</w:t>
      </w:r>
      <w:r>
        <w:rPr>
          <w:b/>
          <w:bCs/>
        </w:rPr>
        <w:t xml:space="preserve"> </w:t>
      </w:r>
      <w:r w:rsidRPr="00F66880">
        <w:rPr>
          <w:b/>
          <w:bCs/>
        </w:rPr>
        <w:t xml:space="preserve"> ს ა ქ მ ი ა ნ ო ბ ი ს</w:t>
      </w:r>
      <w:r>
        <w:rPr>
          <w:b/>
          <w:bCs/>
        </w:rPr>
        <w:t xml:space="preserve"> </w:t>
      </w:r>
      <w:r w:rsidRPr="00F66880">
        <w:rPr>
          <w:b/>
          <w:bCs/>
        </w:rPr>
        <w:t xml:space="preserve"> ლ ი ც ე ნ ზ ი ი ს</w:t>
      </w:r>
      <w:r>
        <w:rPr>
          <w:b/>
          <w:bCs/>
        </w:rPr>
        <w:t xml:space="preserve">  </w:t>
      </w:r>
      <w:r w:rsidRPr="00F66880">
        <w:rPr>
          <w:b/>
          <w:bCs/>
        </w:rPr>
        <w:t xml:space="preserve">გ ა ც ე მ ი ს </w:t>
      </w:r>
      <w:r>
        <w:rPr>
          <w:b/>
          <w:bCs/>
        </w:rPr>
        <w:t xml:space="preserve"> </w:t>
      </w:r>
      <w:r w:rsidRPr="00F66880">
        <w:rPr>
          <w:b/>
          <w:bCs/>
        </w:rPr>
        <w:t>შ ე ს ა ხ ე ბ</w:t>
      </w:r>
    </w:p>
    <w:p w:rsidR="007D0485" w:rsidRPr="00F66880" w:rsidRDefault="007D0485" w:rsidP="00F66880">
      <w:pPr>
        <w:pStyle w:val="abzacixml"/>
        <w:jc w:val="center"/>
        <w:rPr>
          <w:b/>
          <w:bCs/>
        </w:rPr>
      </w:pPr>
    </w:p>
    <w:p w:rsidR="007D0485" w:rsidRPr="00F66880" w:rsidRDefault="007D0485" w:rsidP="00F66880">
      <w:pPr>
        <w:pStyle w:val="abzacixml"/>
      </w:pPr>
      <w:r w:rsidRPr="00F66880">
        <w:t>საქართველოს კანონის“ლიცენზიებისა და ნებართვების შესახებ” (მუხლი</w:t>
      </w:r>
      <w:r>
        <w:t xml:space="preserve"> </w:t>
      </w:r>
      <w:r w:rsidRPr="00F66880">
        <w:t>6; მუხლი</w:t>
      </w:r>
      <w:r>
        <w:t xml:space="preserve"> </w:t>
      </w:r>
      <w:r w:rsidRPr="00F66880">
        <w:t xml:space="preserve">8; მუხლი </w:t>
      </w:r>
      <w:r>
        <w:t xml:space="preserve"> </w:t>
      </w:r>
      <w:r w:rsidRPr="00F66880">
        <w:t xml:space="preserve">10) და </w:t>
      </w:r>
      <w:r>
        <w:rPr>
          <w:lang w:val="ka-GE"/>
        </w:rPr>
        <w:t>„</w:t>
      </w:r>
      <w:r w:rsidRPr="00F66880">
        <w:t>სამედიცინო საქმიანობის ლიცენზიისა და სტაციონარული დაწესებულების ნებართვის გაცემის წესისა და პირობების შესახებ დებულების დამტკიცების თაობაზე” (დანართი №1) საქართველოს მთავრობის 2010 წლის</w:t>
      </w:r>
      <w:r>
        <w:rPr>
          <w:lang w:val="ka-GE"/>
        </w:rPr>
        <w:t xml:space="preserve"> </w:t>
      </w:r>
      <w:r w:rsidRPr="00F66880">
        <w:t xml:space="preserve">17 დეკემბრის №385 დადგენილების შესაბამისად,                     </w:t>
      </w:r>
      <w:r w:rsidRPr="00F66880">
        <w:rPr>
          <w:b/>
          <w:bCs/>
        </w:rPr>
        <w:t>ვ ბ რ ძ ა ნ ე ბ:</w:t>
      </w:r>
      <w:r w:rsidRPr="00F66880">
        <w:t xml:space="preserve"> </w:t>
      </w:r>
    </w:p>
    <w:p w:rsidR="007D0485" w:rsidRPr="00F66880" w:rsidRDefault="007D0485" w:rsidP="00F66880">
      <w:pPr>
        <w:pStyle w:val="abzacixml"/>
      </w:pPr>
      <w:r w:rsidRPr="00F66880">
        <w:t>1. გაიცეს შპს  ,,ICC Intensive Care Centre“-ზე ( მისამართი: ქ. ბათუმი, ფრიდონ ხალვაშის გამზ.</w:t>
      </w:r>
      <w:r>
        <w:rPr>
          <w:lang w:val="ka-GE"/>
        </w:rPr>
        <w:t xml:space="preserve"> </w:t>
      </w:r>
      <w:r w:rsidRPr="005F5D68">
        <w:t>№</w:t>
      </w:r>
      <w:r w:rsidRPr="00F66880">
        <w:t>237)  ,,სასწრაფო სამედიცინო დახმარების ლიცენზია‘’.</w:t>
      </w:r>
    </w:p>
    <w:p w:rsidR="007D0485" w:rsidRPr="00F66880" w:rsidRDefault="007D0485" w:rsidP="00F66880">
      <w:pPr>
        <w:pStyle w:val="abzacixml"/>
      </w:pPr>
      <w:r w:rsidRPr="00F66880">
        <w:t>2.  ბრძანება შეიძლება გასაჩივრდეს ჩაბარებიდან ერთი  თვის  ვადაში საქართველოს შრომის</w:t>
      </w:r>
      <w:r>
        <w:rPr>
          <w:lang w:val="ru-RU"/>
        </w:rPr>
        <w:t>б</w:t>
      </w:r>
      <w:r w:rsidRPr="00F66880">
        <w:t xml:space="preserve"> ჯანმრთელობისა და სოციალური დაცვის სამინისტროში (ქ. თბილისი</w:t>
      </w:r>
      <w:r>
        <w:t>,</w:t>
      </w:r>
      <w:r w:rsidRPr="00F66880">
        <w:t xml:space="preserve"> აკ. წერეთლის გამზირი №144) ან სასამართლოში.</w:t>
      </w:r>
    </w:p>
    <w:p w:rsidR="007D0485" w:rsidRPr="00F66880" w:rsidRDefault="007D0485" w:rsidP="00F66880">
      <w:pPr>
        <w:pStyle w:val="abzacixml"/>
      </w:pPr>
      <w:r w:rsidRPr="00F66880">
        <w:t>3. ბრძანება ძალაში შედის ხელის</w:t>
      </w:r>
      <w:r>
        <w:t xml:space="preserve"> </w:t>
      </w:r>
      <w:r w:rsidRPr="00F66880">
        <w:t>მოწერისთანავე.</w:t>
      </w:r>
    </w:p>
    <w:p w:rsidR="007D0485" w:rsidRPr="00F66880" w:rsidRDefault="007D0485" w:rsidP="00F66880">
      <w:pPr>
        <w:pStyle w:val="abzacixml"/>
      </w:pPr>
    </w:p>
    <w:p w:rsidR="007D0485" w:rsidRPr="005F5D68" w:rsidRDefault="007D0485" w:rsidP="00F66880">
      <w:pPr>
        <w:pStyle w:val="abzacixml"/>
      </w:pPr>
      <w:r w:rsidRPr="00F66880">
        <w:t>საფუძველი: შპს ,,ICC Intensive Care Centre “-ს დირექტორის განცხადება</w:t>
      </w:r>
      <w:r>
        <w:t xml:space="preserve"> №45363, 02.05.</w:t>
      </w:r>
      <w:r w:rsidRPr="00F66880">
        <w:t>2014 წ.  და განცხადება №47713, 08.05. 2014წ.;  ადგილზე შემოწმების აქტი №39, 11.06.2014 წ.</w:t>
      </w:r>
      <w:r>
        <w:t>;</w:t>
      </w:r>
    </w:p>
    <w:p w:rsidR="007D0485" w:rsidRPr="00F66880" w:rsidRDefault="007D0485" w:rsidP="00F66880">
      <w:pPr>
        <w:pStyle w:val="abzacixml"/>
      </w:pPr>
      <w:r w:rsidRPr="00F66880">
        <w:t xml:space="preserve">ზეპირი მოსმენის ოქმი </w:t>
      </w:r>
      <w:r>
        <w:rPr>
          <w:lang w:val="ru-RU"/>
        </w:rPr>
        <w:t>№</w:t>
      </w:r>
      <w:r w:rsidRPr="00F66880">
        <w:t>6, 12.06.2014 წ.</w:t>
      </w:r>
    </w:p>
    <w:p w:rsidR="007D0485" w:rsidRPr="00F66880" w:rsidRDefault="007D0485" w:rsidP="00F66880">
      <w:pPr>
        <w:pStyle w:val="abzacixml"/>
        <w:rPr>
          <w:b/>
          <w:bCs/>
        </w:rPr>
      </w:pPr>
    </w:p>
    <w:p w:rsidR="007D0485" w:rsidRPr="00F66880" w:rsidRDefault="007D0485" w:rsidP="00F66880">
      <w:pPr>
        <w:pStyle w:val="abzacixml"/>
        <w:rPr>
          <w:b/>
          <w:bCs/>
        </w:rPr>
      </w:pPr>
      <w:r w:rsidRPr="00F66880">
        <w:rPr>
          <w:b/>
          <w:bCs/>
        </w:rPr>
        <w:t>სააგენტოს უფროსი                                                              გია თვალავაძე</w:t>
      </w:r>
    </w:p>
    <w:sectPr w:rsidR="007D0485" w:rsidRPr="00F66880" w:rsidSect="00BA093F">
      <w:pgSz w:w="12240" w:h="15840"/>
      <w:pgMar w:top="567" w:right="1183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F108B"/>
    <w:rsid w:val="00107A71"/>
    <w:rsid w:val="00143F7A"/>
    <w:rsid w:val="001764F4"/>
    <w:rsid w:val="00176FD2"/>
    <w:rsid w:val="00181C8E"/>
    <w:rsid w:val="001A3D9E"/>
    <w:rsid w:val="001F702D"/>
    <w:rsid w:val="002130EF"/>
    <w:rsid w:val="00243AF6"/>
    <w:rsid w:val="002549CE"/>
    <w:rsid w:val="00275051"/>
    <w:rsid w:val="002C3BD5"/>
    <w:rsid w:val="002E0117"/>
    <w:rsid w:val="00304169"/>
    <w:rsid w:val="00314221"/>
    <w:rsid w:val="00325146"/>
    <w:rsid w:val="00333907"/>
    <w:rsid w:val="00396707"/>
    <w:rsid w:val="003B5DE8"/>
    <w:rsid w:val="004515BC"/>
    <w:rsid w:val="00465D5D"/>
    <w:rsid w:val="00477EBE"/>
    <w:rsid w:val="00494D49"/>
    <w:rsid w:val="00497492"/>
    <w:rsid w:val="004D2794"/>
    <w:rsid w:val="004D3755"/>
    <w:rsid w:val="004F467D"/>
    <w:rsid w:val="004F5C47"/>
    <w:rsid w:val="004F746E"/>
    <w:rsid w:val="00516A52"/>
    <w:rsid w:val="005563D4"/>
    <w:rsid w:val="005715F1"/>
    <w:rsid w:val="00585E8D"/>
    <w:rsid w:val="005868CC"/>
    <w:rsid w:val="005D0EFF"/>
    <w:rsid w:val="005D73D2"/>
    <w:rsid w:val="005D7DC0"/>
    <w:rsid w:val="005E516E"/>
    <w:rsid w:val="005F5D68"/>
    <w:rsid w:val="006349D2"/>
    <w:rsid w:val="006C1407"/>
    <w:rsid w:val="006C147C"/>
    <w:rsid w:val="006E2CDC"/>
    <w:rsid w:val="006E5C9B"/>
    <w:rsid w:val="006F118F"/>
    <w:rsid w:val="00711D2E"/>
    <w:rsid w:val="00712B8B"/>
    <w:rsid w:val="007151EE"/>
    <w:rsid w:val="00733138"/>
    <w:rsid w:val="00737702"/>
    <w:rsid w:val="00750136"/>
    <w:rsid w:val="007869D8"/>
    <w:rsid w:val="00791E79"/>
    <w:rsid w:val="007A5585"/>
    <w:rsid w:val="007A5AD6"/>
    <w:rsid w:val="007B1DB3"/>
    <w:rsid w:val="007B6D57"/>
    <w:rsid w:val="007D0485"/>
    <w:rsid w:val="007D4ED8"/>
    <w:rsid w:val="00823E2D"/>
    <w:rsid w:val="008249E2"/>
    <w:rsid w:val="00833622"/>
    <w:rsid w:val="008460E1"/>
    <w:rsid w:val="008642F7"/>
    <w:rsid w:val="0086456A"/>
    <w:rsid w:val="0086750F"/>
    <w:rsid w:val="00887742"/>
    <w:rsid w:val="008A26A1"/>
    <w:rsid w:val="008E6422"/>
    <w:rsid w:val="0092142C"/>
    <w:rsid w:val="00932F1E"/>
    <w:rsid w:val="00933F15"/>
    <w:rsid w:val="00990D6F"/>
    <w:rsid w:val="009B0D78"/>
    <w:rsid w:val="009B394D"/>
    <w:rsid w:val="009C25BD"/>
    <w:rsid w:val="009C6C47"/>
    <w:rsid w:val="009F7DBA"/>
    <w:rsid w:val="00A05DD6"/>
    <w:rsid w:val="00A10F77"/>
    <w:rsid w:val="00A1521C"/>
    <w:rsid w:val="00A24B3D"/>
    <w:rsid w:val="00A61EEE"/>
    <w:rsid w:val="00A9503B"/>
    <w:rsid w:val="00A97C74"/>
    <w:rsid w:val="00AA20D5"/>
    <w:rsid w:val="00AB20B0"/>
    <w:rsid w:val="00AC7F4E"/>
    <w:rsid w:val="00AE139B"/>
    <w:rsid w:val="00B2167E"/>
    <w:rsid w:val="00B301A4"/>
    <w:rsid w:val="00B60093"/>
    <w:rsid w:val="00B6317A"/>
    <w:rsid w:val="00B80D86"/>
    <w:rsid w:val="00B82C6A"/>
    <w:rsid w:val="00BA093F"/>
    <w:rsid w:val="00BE2DFA"/>
    <w:rsid w:val="00C1120B"/>
    <w:rsid w:val="00C2062B"/>
    <w:rsid w:val="00C40EF5"/>
    <w:rsid w:val="00C45B3B"/>
    <w:rsid w:val="00CC1C68"/>
    <w:rsid w:val="00D84A1D"/>
    <w:rsid w:val="00DA52E3"/>
    <w:rsid w:val="00DB1DE3"/>
    <w:rsid w:val="00DC15D3"/>
    <w:rsid w:val="00DF01D2"/>
    <w:rsid w:val="00E06197"/>
    <w:rsid w:val="00E12211"/>
    <w:rsid w:val="00E50FDC"/>
    <w:rsid w:val="00E6180C"/>
    <w:rsid w:val="00E859BB"/>
    <w:rsid w:val="00EA4488"/>
    <w:rsid w:val="00EC78A8"/>
    <w:rsid w:val="00ED164D"/>
    <w:rsid w:val="00ED7766"/>
    <w:rsid w:val="00EE3E77"/>
    <w:rsid w:val="00EF43B7"/>
    <w:rsid w:val="00EF5106"/>
    <w:rsid w:val="00F01714"/>
    <w:rsid w:val="00F14C18"/>
    <w:rsid w:val="00F27972"/>
    <w:rsid w:val="00F4454A"/>
    <w:rsid w:val="00F6095E"/>
    <w:rsid w:val="00F6289C"/>
    <w:rsid w:val="00F66880"/>
    <w:rsid w:val="00F7419E"/>
    <w:rsid w:val="00F832C4"/>
    <w:rsid w:val="00F86EDD"/>
    <w:rsid w:val="00FA5AB5"/>
    <w:rsid w:val="00FB0F20"/>
    <w:rsid w:val="00FB28FB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F6688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6688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F6688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F6688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6688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6688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66880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62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62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620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462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2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62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62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6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62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62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2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62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2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62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620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0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0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</Pages>
  <Words>211</Words>
  <Characters>1208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6</cp:revision>
  <cp:lastPrinted>2014-06-17T11:15:00Z</cp:lastPrinted>
  <dcterms:created xsi:type="dcterms:W3CDTF">2014-06-16T13:09:00Z</dcterms:created>
  <dcterms:modified xsi:type="dcterms:W3CDTF">2014-06-17T13:32:00Z</dcterms:modified>
</cp:coreProperties>
</file>