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932" w:rsidRPr="00847D66" w:rsidRDefault="00DD3932" w:rsidP="00286856">
      <w:pPr>
        <w:pStyle w:val="mimgebixml"/>
      </w:pPr>
      <w:r w:rsidRPr="00847D66">
        <w:rPr>
          <w:lang w:val="ka-GE"/>
        </w:rPr>
        <w:t>ს</w:t>
      </w:r>
      <w:r w:rsidRPr="00847D66">
        <w:t>აქართველოს მ</w:t>
      </w:r>
      <w:r w:rsidRPr="00847D66">
        <w:rPr>
          <w:lang w:val="ka-GE"/>
        </w:rPr>
        <w:t>თ</w:t>
      </w:r>
      <w:r w:rsidRPr="00847D66">
        <w:t>ავრობის</w:t>
      </w:r>
    </w:p>
    <w:p w:rsidR="00DD3932" w:rsidRPr="00847D66" w:rsidRDefault="00DD3932" w:rsidP="00286856">
      <w:pPr>
        <w:pStyle w:val="saxexml"/>
      </w:pPr>
      <w:r w:rsidRPr="00847D66">
        <w:t xml:space="preserve">განკარგულება </w:t>
      </w:r>
      <w:r w:rsidRPr="00847D66">
        <w:rPr>
          <w:lang w:val="ru-RU"/>
        </w:rPr>
        <w:t>№</w:t>
      </w:r>
      <w:r w:rsidRPr="00847D66">
        <w:t>20</w:t>
      </w:r>
      <w:r>
        <w:t>83</w:t>
      </w:r>
    </w:p>
    <w:p w:rsidR="00DD3932" w:rsidRPr="00EE723F" w:rsidRDefault="00DD3932" w:rsidP="00286856">
      <w:pPr>
        <w:pStyle w:val="tarigixml"/>
      </w:pPr>
      <w:r w:rsidRPr="00EE723F">
        <w:t>201</w:t>
      </w:r>
      <w:r>
        <w:t>1</w:t>
      </w:r>
      <w:r w:rsidRPr="00EE723F">
        <w:t xml:space="preserve"> </w:t>
      </w:r>
      <w:r w:rsidRPr="00847D66">
        <w:t>წლის</w:t>
      </w:r>
      <w:r w:rsidRPr="00EE723F">
        <w:t xml:space="preserve"> 2</w:t>
      </w:r>
      <w:r>
        <w:t>7</w:t>
      </w:r>
      <w:r w:rsidRPr="00EE723F">
        <w:t xml:space="preserve"> </w:t>
      </w:r>
      <w:r w:rsidRPr="00847D66">
        <w:rPr>
          <w:lang w:val="ka-GE"/>
        </w:rPr>
        <w:t>ოქტომბერი</w:t>
      </w:r>
    </w:p>
    <w:p w:rsidR="00DD3932" w:rsidRPr="00A4239F" w:rsidRDefault="00DD3932" w:rsidP="00286856">
      <w:pPr>
        <w:pStyle w:val="adgilixml"/>
        <w:rPr>
          <w:u w:color="FF0000"/>
        </w:rPr>
      </w:pPr>
      <w:r w:rsidRPr="00847D66">
        <w:t>ქ</w:t>
      </w:r>
      <w:r w:rsidRPr="00847D66">
        <w:rPr>
          <w:lang w:val="fr-FR"/>
        </w:rPr>
        <w:t xml:space="preserve">. </w:t>
      </w:r>
      <w:r w:rsidRPr="00847D66">
        <w:t>თბილისი</w:t>
      </w:r>
    </w:p>
    <w:p w:rsidR="00DD3932" w:rsidRPr="00286856" w:rsidRDefault="00DD3932" w:rsidP="00286856">
      <w:pPr>
        <w:pStyle w:val="sataurixml"/>
        <w:rPr>
          <w:lang w:val="it-IT" w:eastAsia="ru-RU"/>
        </w:rPr>
      </w:pPr>
      <w:r w:rsidRPr="00286856">
        <w:rPr>
          <w:u w:color="FF0000"/>
          <w:lang w:val="ka-GE" w:eastAsia="ru-RU"/>
        </w:rPr>
        <w:t>საქართველოს</w:t>
      </w:r>
      <w:r w:rsidRPr="00286856">
        <w:rPr>
          <w:lang w:val="it-IT" w:eastAsia="ru-RU"/>
        </w:rPr>
        <w:t xml:space="preserve"> </w:t>
      </w:r>
      <w:r w:rsidRPr="00286856">
        <w:rPr>
          <w:lang w:val="ka-GE" w:eastAsia="ru-RU"/>
        </w:rPr>
        <w:t xml:space="preserve">კულტურისა და ძეგლთა დაცვის </w:t>
      </w:r>
      <w:r w:rsidRPr="00286856">
        <w:rPr>
          <w:u w:color="FF0000"/>
          <w:lang w:val="ka-GE" w:eastAsia="ru-RU"/>
        </w:rPr>
        <w:t>სამინისტროსათვის</w:t>
      </w:r>
      <w:r w:rsidRPr="00286856">
        <w:rPr>
          <w:lang w:val="it-IT" w:eastAsia="ru-RU"/>
        </w:rPr>
        <w:t xml:space="preserve"> </w:t>
      </w:r>
      <w:r w:rsidRPr="00286856">
        <w:rPr>
          <w:u w:color="FF0000"/>
          <w:lang w:val="ka-GE" w:eastAsia="ru-RU"/>
        </w:rPr>
        <w:t>საქართველოს</w:t>
      </w:r>
      <w:r w:rsidRPr="00286856">
        <w:rPr>
          <w:lang w:val="it-IT" w:eastAsia="ru-RU"/>
        </w:rPr>
        <w:t xml:space="preserve"> </w:t>
      </w:r>
      <w:r w:rsidRPr="00286856">
        <w:rPr>
          <w:u w:color="FF0000"/>
          <w:lang w:val="ka-GE" w:eastAsia="ru-RU"/>
        </w:rPr>
        <w:t>მთავრობის</w:t>
      </w:r>
      <w:r w:rsidRPr="00286856">
        <w:rPr>
          <w:lang w:val="it-IT" w:eastAsia="ru-RU"/>
        </w:rPr>
        <w:t xml:space="preserve"> </w:t>
      </w:r>
      <w:r w:rsidRPr="00286856">
        <w:rPr>
          <w:u w:color="FF0000"/>
          <w:lang w:val="ka-GE" w:eastAsia="ru-RU"/>
        </w:rPr>
        <w:t>სარეზერვო</w:t>
      </w:r>
      <w:r w:rsidRPr="00286856">
        <w:rPr>
          <w:lang w:val="it-IT" w:eastAsia="ru-RU"/>
        </w:rPr>
        <w:t xml:space="preserve"> </w:t>
      </w:r>
      <w:r w:rsidRPr="00286856">
        <w:rPr>
          <w:u w:color="FF0000"/>
          <w:lang w:val="ka-GE" w:eastAsia="ru-RU"/>
        </w:rPr>
        <w:t>ფონდიდან</w:t>
      </w:r>
      <w:r w:rsidRPr="00286856">
        <w:rPr>
          <w:u w:color="FF0000"/>
          <w:lang w:eastAsia="ru-RU"/>
        </w:rPr>
        <w:t xml:space="preserve"> </w:t>
      </w:r>
      <w:r w:rsidRPr="00286856">
        <w:rPr>
          <w:u w:color="FF0000"/>
          <w:lang w:val="ka-GE" w:eastAsia="ru-RU"/>
        </w:rPr>
        <w:t>თანხის</w:t>
      </w:r>
      <w:r w:rsidRPr="00286856">
        <w:rPr>
          <w:lang w:val="it-IT" w:eastAsia="ru-RU"/>
        </w:rPr>
        <w:t xml:space="preserve"> </w:t>
      </w:r>
      <w:r w:rsidRPr="00286856">
        <w:rPr>
          <w:u w:color="FF0000"/>
          <w:lang w:val="ka-GE" w:eastAsia="ru-RU"/>
        </w:rPr>
        <w:t>გამოყოფის</w:t>
      </w:r>
      <w:r w:rsidRPr="00286856">
        <w:rPr>
          <w:lang w:val="it-IT" w:eastAsia="ru-RU"/>
        </w:rPr>
        <w:t xml:space="preserve"> </w:t>
      </w:r>
      <w:r w:rsidRPr="00286856">
        <w:rPr>
          <w:u w:color="FF0000"/>
          <w:lang w:val="ka-GE" w:eastAsia="ru-RU"/>
        </w:rPr>
        <w:t>შესახებ</w:t>
      </w:r>
      <w:r w:rsidRPr="00286856">
        <w:rPr>
          <w:lang w:val="it-IT" w:eastAsia="ru-RU"/>
        </w:rPr>
        <w:t xml:space="preserve"> </w:t>
      </w:r>
    </w:p>
    <w:p w:rsidR="00DD3932" w:rsidRPr="00286856" w:rsidRDefault="00DD3932" w:rsidP="00286856">
      <w:pPr>
        <w:pStyle w:val="abzacixml"/>
        <w:rPr>
          <w:lang w:val="sv-SE"/>
        </w:rPr>
      </w:pPr>
      <w:r w:rsidRPr="00286856">
        <w:rPr>
          <w:lang w:val="ka-GE"/>
        </w:rPr>
        <w:t xml:space="preserve">ქალაქ ბათუმში საახალწლო ღონისძიების ჩატარების მიზნით საქართველოს ფინანსთა სამინისტრომ „საქართველოს 2011 წლის სახელმწიფო ბიუჯეტის შესახებ“ საქართველოს კანონით გათვალისწინებული </w:t>
      </w:r>
      <w:r w:rsidRPr="00286856">
        <w:rPr>
          <w:u w:color="FF0000"/>
          <w:lang w:val="ka-GE"/>
        </w:rPr>
        <w:t>საქართველოს</w:t>
      </w:r>
      <w:r w:rsidRPr="00286856">
        <w:rPr>
          <w:lang w:val="sv-SE"/>
        </w:rPr>
        <w:t xml:space="preserve"> </w:t>
      </w:r>
      <w:r w:rsidRPr="00286856">
        <w:rPr>
          <w:u w:color="FF0000"/>
          <w:lang w:val="ka-GE"/>
        </w:rPr>
        <w:t>მთავრობის</w:t>
      </w:r>
      <w:r w:rsidRPr="00286856">
        <w:rPr>
          <w:lang w:val="sv-SE"/>
        </w:rPr>
        <w:t xml:space="preserve"> </w:t>
      </w:r>
      <w:r w:rsidRPr="00286856">
        <w:rPr>
          <w:u w:color="FF0000"/>
          <w:lang w:val="ka-GE"/>
        </w:rPr>
        <w:t>სარეზერვო</w:t>
      </w:r>
      <w:r w:rsidRPr="00286856">
        <w:rPr>
          <w:lang w:val="sv-SE"/>
        </w:rPr>
        <w:t xml:space="preserve"> </w:t>
      </w:r>
      <w:r w:rsidRPr="00286856">
        <w:rPr>
          <w:u w:color="FF0000"/>
          <w:lang w:val="ka-GE"/>
        </w:rPr>
        <w:t xml:space="preserve">ფონდიდან </w:t>
      </w:r>
      <w:r w:rsidRPr="00286856">
        <w:rPr>
          <w:lang w:val="ka-GE"/>
        </w:rPr>
        <w:t xml:space="preserve">საქართველოს კულტურისა და ძეგლთა დაცვის სამინისტროს გამოუყოს 1 </w:t>
      </w:r>
      <w:r w:rsidRPr="00286856">
        <w:t>7</w:t>
      </w:r>
      <w:r w:rsidRPr="00286856">
        <w:rPr>
          <w:lang w:val="ka-GE"/>
        </w:rPr>
        <w:t>35</w:t>
      </w:r>
      <w:r w:rsidRPr="00286856">
        <w:t xml:space="preserve"> </w:t>
      </w:r>
      <w:r w:rsidRPr="00286856">
        <w:rPr>
          <w:lang w:val="ka-GE"/>
        </w:rPr>
        <w:t xml:space="preserve">296 (ერთი მილიონ შვიდას ოცდათხუთმეტი ათას ორას ოთხმოცდათექვსმეტი) აშშ დოლარის ეკვივალენტი ლარი. </w:t>
      </w:r>
    </w:p>
    <w:p w:rsidR="00DD3932" w:rsidRPr="00286856" w:rsidRDefault="00DD3932" w:rsidP="00286856">
      <w:pPr>
        <w:pStyle w:val="khelmoceraxml"/>
        <w:rPr>
          <w:lang w:val="sv-SE"/>
        </w:rPr>
      </w:pPr>
      <w:r w:rsidRPr="00286856">
        <w:rPr>
          <w:u w:color="FF0000"/>
          <w:lang w:val="ka-GE"/>
        </w:rPr>
        <w:t>პრემიერ-მინისტრი</w:t>
      </w:r>
      <w:r w:rsidRPr="00286856">
        <w:rPr>
          <w:lang w:val="sv-SE"/>
        </w:rPr>
        <w:t xml:space="preserve">       </w:t>
      </w:r>
      <w:r w:rsidRPr="00286856">
        <w:rPr>
          <w:lang w:val="ka-GE"/>
        </w:rPr>
        <w:t xml:space="preserve">         </w:t>
      </w:r>
      <w:r w:rsidRPr="00286856">
        <w:rPr>
          <w:lang w:val="sv-SE"/>
        </w:rPr>
        <w:t xml:space="preserve"> </w:t>
      </w:r>
      <w:r w:rsidRPr="00286856">
        <w:rPr>
          <w:lang w:val="ka-GE"/>
        </w:rPr>
        <w:t xml:space="preserve">          </w:t>
      </w:r>
      <w:r w:rsidRPr="00286856">
        <w:t xml:space="preserve">               </w:t>
      </w:r>
      <w:r w:rsidRPr="00286856">
        <w:rPr>
          <w:lang w:val="ka-GE"/>
        </w:rPr>
        <w:t xml:space="preserve">       </w:t>
      </w:r>
      <w:r w:rsidRPr="00286856">
        <w:rPr>
          <w:u w:color="FF0000"/>
          <w:lang w:val="ka-GE"/>
        </w:rPr>
        <w:t>ნ</w:t>
      </w:r>
      <w:r>
        <w:rPr>
          <w:u w:color="FF0000"/>
        </w:rPr>
        <w:t>.</w:t>
      </w:r>
      <w:r w:rsidRPr="00286856">
        <w:rPr>
          <w:lang w:val="sv-SE"/>
        </w:rPr>
        <w:t xml:space="preserve"> </w:t>
      </w:r>
      <w:r w:rsidRPr="00286856">
        <w:rPr>
          <w:u w:color="FF0000"/>
          <w:lang w:val="ka-GE"/>
        </w:rPr>
        <w:t>გილაური</w:t>
      </w:r>
    </w:p>
    <w:sectPr w:rsidR="00DD3932" w:rsidRPr="00286856" w:rsidSect="00225619">
      <w:pgSz w:w="12240" w:h="15840"/>
      <w:pgMar w:top="810" w:right="1260" w:bottom="36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035FD"/>
    <w:multiLevelType w:val="hybridMultilevel"/>
    <w:tmpl w:val="92F65DFC"/>
    <w:lvl w:ilvl="0" w:tplc="4A527C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CF29A2"/>
    <w:multiLevelType w:val="hybridMultilevel"/>
    <w:tmpl w:val="07CEADF4"/>
    <w:lvl w:ilvl="0" w:tplc="884E7D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9473462"/>
    <w:multiLevelType w:val="hybridMultilevel"/>
    <w:tmpl w:val="9E4C5678"/>
    <w:lvl w:ilvl="0" w:tplc="EDF43708">
      <w:start w:val="2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5B3269E5"/>
    <w:multiLevelType w:val="hybridMultilevel"/>
    <w:tmpl w:val="A2285D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8471EA"/>
    <w:multiLevelType w:val="hybridMultilevel"/>
    <w:tmpl w:val="E2F8FDAA"/>
    <w:lvl w:ilvl="0" w:tplc="0409000F">
      <w:start w:val="1"/>
      <w:numFmt w:val="decimal"/>
      <w:lvlText w:val="%1."/>
      <w:lvlJc w:val="left"/>
      <w:pPr>
        <w:ind w:left="9180" w:hanging="360"/>
      </w:pPr>
    </w:lvl>
    <w:lvl w:ilvl="1" w:tplc="04090019">
      <w:start w:val="1"/>
      <w:numFmt w:val="lowerLetter"/>
      <w:lvlText w:val="%2."/>
      <w:lvlJc w:val="left"/>
      <w:pPr>
        <w:ind w:left="9900" w:hanging="360"/>
      </w:pPr>
    </w:lvl>
    <w:lvl w:ilvl="2" w:tplc="0409001B">
      <w:start w:val="1"/>
      <w:numFmt w:val="lowerRoman"/>
      <w:lvlText w:val="%3."/>
      <w:lvlJc w:val="right"/>
      <w:pPr>
        <w:ind w:left="10620" w:hanging="180"/>
      </w:pPr>
    </w:lvl>
    <w:lvl w:ilvl="3" w:tplc="0409000F">
      <w:start w:val="1"/>
      <w:numFmt w:val="decimal"/>
      <w:lvlText w:val="%4."/>
      <w:lvlJc w:val="left"/>
      <w:pPr>
        <w:ind w:left="11340" w:hanging="360"/>
      </w:pPr>
    </w:lvl>
    <w:lvl w:ilvl="4" w:tplc="04090019">
      <w:start w:val="1"/>
      <w:numFmt w:val="lowerLetter"/>
      <w:lvlText w:val="%5."/>
      <w:lvlJc w:val="left"/>
      <w:pPr>
        <w:ind w:left="12060" w:hanging="360"/>
      </w:pPr>
    </w:lvl>
    <w:lvl w:ilvl="5" w:tplc="0409001B">
      <w:start w:val="1"/>
      <w:numFmt w:val="lowerRoman"/>
      <w:lvlText w:val="%6."/>
      <w:lvlJc w:val="right"/>
      <w:pPr>
        <w:ind w:left="12780" w:hanging="180"/>
      </w:pPr>
    </w:lvl>
    <w:lvl w:ilvl="6" w:tplc="0409000F">
      <w:start w:val="1"/>
      <w:numFmt w:val="decimal"/>
      <w:lvlText w:val="%7."/>
      <w:lvlJc w:val="left"/>
      <w:pPr>
        <w:ind w:left="13500" w:hanging="360"/>
      </w:pPr>
    </w:lvl>
    <w:lvl w:ilvl="7" w:tplc="04090019">
      <w:start w:val="1"/>
      <w:numFmt w:val="lowerLetter"/>
      <w:lvlText w:val="%8."/>
      <w:lvlJc w:val="left"/>
      <w:pPr>
        <w:ind w:left="14220" w:hanging="360"/>
      </w:pPr>
    </w:lvl>
    <w:lvl w:ilvl="8" w:tplc="0409001B">
      <w:start w:val="1"/>
      <w:numFmt w:val="lowerRoman"/>
      <w:lvlText w:val="%9."/>
      <w:lvlJc w:val="right"/>
      <w:pPr>
        <w:ind w:left="149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3D0"/>
    <w:rsid w:val="00005FB9"/>
    <w:rsid w:val="0001203A"/>
    <w:rsid w:val="00012602"/>
    <w:rsid w:val="0002471B"/>
    <w:rsid w:val="00027465"/>
    <w:rsid w:val="00043280"/>
    <w:rsid w:val="000433A1"/>
    <w:rsid w:val="0006124B"/>
    <w:rsid w:val="00065339"/>
    <w:rsid w:val="00083412"/>
    <w:rsid w:val="00083706"/>
    <w:rsid w:val="00083A21"/>
    <w:rsid w:val="00084F2F"/>
    <w:rsid w:val="0008777D"/>
    <w:rsid w:val="00093706"/>
    <w:rsid w:val="000969C5"/>
    <w:rsid w:val="00097660"/>
    <w:rsid w:val="000A0174"/>
    <w:rsid w:val="000A2690"/>
    <w:rsid w:val="000B02B3"/>
    <w:rsid w:val="000B1C7C"/>
    <w:rsid w:val="000B30E8"/>
    <w:rsid w:val="000B7F64"/>
    <w:rsid w:val="000C57A6"/>
    <w:rsid w:val="000C67A6"/>
    <w:rsid w:val="000C7C5F"/>
    <w:rsid w:val="000D141E"/>
    <w:rsid w:val="000E136B"/>
    <w:rsid w:val="000E3549"/>
    <w:rsid w:val="000F2CC0"/>
    <w:rsid w:val="000F3180"/>
    <w:rsid w:val="000F472A"/>
    <w:rsid w:val="000F7A95"/>
    <w:rsid w:val="00107C45"/>
    <w:rsid w:val="00113560"/>
    <w:rsid w:val="00113EBA"/>
    <w:rsid w:val="00117329"/>
    <w:rsid w:val="00121617"/>
    <w:rsid w:val="0012250D"/>
    <w:rsid w:val="00126D2C"/>
    <w:rsid w:val="00133264"/>
    <w:rsid w:val="001343E3"/>
    <w:rsid w:val="0013526E"/>
    <w:rsid w:val="001375A7"/>
    <w:rsid w:val="001378EA"/>
    <w:rsid w:val="0014125F"/>
    <w:rsid w:val="00144CFB"/>
    <w:rsid w:val="00146D55"/>
    <w:rsid w:val="00146EF0"/>
    <w:rsid w:val="00151912"/>
    <w:rsid w:val="001556F8"/>
    <w:rsid w:val="00156F3F"/>
    <w:rsid w:val="00165013"/>
    <w:rsid w:val="0016534C"/>
    <w:rsid w:val="0016547A"/>
    <w:rsid w:val="00183865"/>
    <w:rsid w:val="00186469"/>
    <w:rsid w:val="001924ED"/>
    <w:rsid w:val="001A2E41"/>
    <w:rsid w:val="001A6709"/>
    <w:rsid w:val="001B1596"/>
    <w:rsid w:val="001B4640"/>
    <w:rsid w:val="001B67D4"/>
    <w:rsid w:val="001C265F"/>
    <w:rsid w:val="001C6B46"/>
    <w:rsid w:val="001D427C"/>
    <w:rsid w:val="001E2261"/>
    <w:rsid w:val="001E3FEB"/>
    <w:rsid w:val="001E6F83"/>
    <w:rsid w:val="00200CCC"/>
    <w:rsid w:val="00202180"/>
    <w:rsid w:val="00216721"/>
    <w:rsid w:val="00217C28"/>
    <w:rsid w:val="0022007D"/>
    <w:rsid w:val="00225619"/>
    <w:rsid w:val="00231A20"/>
    <w:rsid w:val="0023375A"/>
    <w:rsid w:val="00234014"/>
    <w:rsid w:val="002363B0"/>
    <w:rsid w:val="00237B04"/>
    <w:rsid w:val="00242A79"/>
    <w:rsid w:val="002441CD"/>
    <w:rsid w:val="00253AFF"/>
    <w:rsid w:val="00255382"/>
    <w:rsid w:val="0025609E"/>
    <w:rsid w:val="00256EC8"/>
    <w:rsid w:val="00273AC8"/>
    <w:rsid w:val="002753E2"/>
    <w:rsid w:val="00277C45"/>
    <w:rsid w:val="00283969"/>
    <w:rsid w:val="00284BC0"/>
    <w:rsid w:val="00286856"/>
    <w:rsid w:val="002920C8"/>
    <w:rsid w:val="002B301E"/>
    <w:rsid w:val="002C44F9"/>
    <w:rsid w:val="002C4567"/>
    <w:rsid w:val="002C4CA2"/>
    <w:rsid w:val="002D2A6E"/>
    <w:rsid w:val="002E21D9"/>
    <w:rsid w:val="002E6B31"/>
    <w:rsid w:val="002F32D5"/>
    <w:rsid w:val="00305E04"/>
    <w:rsid w:val="003068F5"/>
    <w:rsid w:val="00306C23"/>
    <w:rsid w:val="0030726B"/>
    <w:rsid w:val="00315543"/>
    <w:rsid w:val="00326808"/>
    <w:rsid w:val="00330602"/>
    <w:rsid w:val="00347F48"/>
    <w:rsid w:val="00361B52"/>
    <w:rsid w:val="00361EBB"/>
    <w:rsid w:val="00365C42"/>
    <w:rsid w:val="00374511"/>
    <w:rsid w:val="0038530F"/>
    <w:rsid w:val="00386143"/>
    <w:rsid w:val="003874D6"/>
    <w:rsid w:val="00391079"/>
    <w:rsid w:val="0039525C"/>
    <w:rsid w:val="00397B8D"/>
    <w:rsid w:val="003A0479"/>
    <w:rsid w:val="003A0DDA"/>
    <w:rsid w:val="003A27F0"/>
    <w:rsid w:val="003A33F2"/>
    <w:rsid w:val="003A76F9"/>
    <w:rsid w:val="003C3150"/>
    <w:rsid w:val="003C3A95"/>
    <w:rsid w:val="003C50A5"/>
    <w:rsid w:val="003C77F6"/>
    <w:rsid w:val="003D73B7"/>
    <w:rsid w:val="003E1641"/>
    <w:rsid w:val="003E60C7"/>
    <w:rsid w:val="003F62CD"/>
    <w:rsid w:val="00407815"/>
    <w:rsid w:val="004100DD"/>
    <w:rsid w:val="004130CD"/>
    <w:rsid w:val="00420CEB"/>
    <w:rsid w:val="00421594"/>
    <w:rsid w:val="004222EB"/>
    <w:rsid w:val="00423B3D"/>
    <w:rsid w:val="00424A5E"/>
    <w:rsid w:val="00426CF6"/>
    <w:rsid w:val="00435A37"/>
    <w:rsid w:val="0044535F"/>
    <w:rsid w:val="004551C4"/>
    <w:rsid w:val="00463729"/>
    <w:rsid w:val="00464674"/>
    <w:rsid w:val="00467CDB"/>
    <w:rsid w:val="004727E1"/>
    <w:rsid w:val="0047613C"/>
    <w:rsid w:val="00484DE1"/>
    <w:rsid w:val="00490A98"/>
    <w:rsid w:val="00494BC8"/>
    <w:rsid w:val="004973C7"/>
    <w:rsid w:val="004A0502"/>
    <w:rsid w:val="004A0678"/>
    <w:rsid w:val="004A6814"/>
    <w:rsid w:val="004C2155"/>
    <w:rsid w:val="004C2E6F"/>
    <w:rsid w:val="004D09D1"/>
    <w:rsid w:val="004D6075"/>
    <w:rsid w:val="004D61B1"/>
    <w:rsid w:val="004E03F5"/>
    <w:rsid w:val="004E2F07"/>
    <w:rsid w:val="004E7A99"/>
    <w:rsid w:val="004F36E8"/>
    <w:rsid w:val="00500EEA"/>
    <w:rsid w:val="00501AD9"/>
    <w:rsid w:val="00504C36"/>
    <w:rsid w:val="0050544F"/>
    <w:rsid w:val="00505A12"/>
    <w:rsid w:val="0050618B"/>
    <w:rsid w:val="00511C58"/>
    <w:rsid w:val="005179E5"/>
    <w:rsid w:val="005209D6"/>
    <w:rsid w:val="00525262"/>
    <w:rsid w:val="005259F8"/>
    <w:rsid w:val="005319BE"/>
    <w:rsid w:val="0053238C"/>
    <w:rsid w:val="005369D1"/>
    <w:rsid w:val="00555AEF"/>
    <w:rsid w:val="00556D53"/>
    <w:rsid w:val="0055763B"/>
    <w:rsid w:val="00567AFC"/>
    <w:rsid w:val="00580ACF"/>
    <w:rsid w:val="005845F7"/>
    <w:rsid w:val="00591ABC"/>
    <w:rsid w:val="0059331D"/>
    <w:rsid w:val="005A04EA"/>
    <w:rsid w:val="005A4B4C"/>
    <w:rsid w:val="005A5B45"/>
    <w:rsid w:val="005A79AF"/>
    <w:rsid w:val="005C07DE"/>
    <w:rsid w:val="005D2B40"/>
    <w:rsid w:val="005E04E2"/>
    <w:rsid w:val="005E6CDC"/>
    <w:rsid w:val="005F224C"/>
    <w:rsid w:val="006068A9"/>
    <w:rsid w:val="006133D0"/>
    <w:rsid w:val="00613E22"/>
    <w:rsid w:val="0062315C"/>
    <w:rsid w:val="00624824"/>
    <w:rsid w:val="0062493E"/>
    <w:rsid w:val="00627857"/>
    <w:rsid w:val="006330E9"/>
    <w:rsid w:val="0063364D"/>
    <w:rsid w:val="006357B6"/>
    <w:rsid w:val="00654178"/>
    <w:rsid w:val="00657DFF"/>
    <w:rsid w:val="00663176"/>
    <w:rsid w:val="00691B00"/>
    <w:rsid w:val="0069476D"/>
    <w:rsid w:val="006A780C"/>
    <w:rsid w:val="006B1FF0"/>
    <w:rsid w:val="006B5A83"/>
    <w:rsid w:val="006C18A8"/>
    <w:rsid w:val="006C65D1"/>
    <w:rsid w:val="006C744F"/>
    <w:rsid w:val="006D4639"/>
    <w:rsid w:val="006E115C"/>
    <w:rsid w:val="006E1F98"/>
    <w:rsid w:val="006E2BF3"/>
    <w:rsid w:val="006E354C"/>
    <w:rsid w:val="00721680"/>
    <w:rsid w:val="0072669B"/>
    <w:rsid w:val="00726DDE"/>
    <w:rsid w:val="0073245C"/>
    <w:rsid w:val="00744B2A"/>
    <w:rsid w:val="0074728F"/>
    <w:rsid w:val="007519F9"/>
    <w:rsid w:val="00753C9D"/>
    <w:rsid w:val="0075543C"/>
    <w:rsid w:val="00756B84"/>
    <w:rsid w:val="00760D52"/>
    <w:rsid w:val="00763BB2"/>
    <w:rsid w:val="00765250"/>
    <w:rsid w:val="00766F10"/>
    <w:rsid w:val="0077021B"/>
    <w:rsid w:val="0077239E"/>
    <w:rsid w:val="0078216F"/>
    <w:rsid w:val="00785135"/>
    <w:rsid w:val="00786533"/>
    <w:rsid w:val="007A0780"/>
    <w:rsid w:val="007A1A6B"/>
    <w:rsid w:val="007A5D1F"/>
    <w:rsid w:val="007A7434"/>
    <w:rsid w:val="007C12F1"/>
    <w:rsid w:val="007C3F0E"/>
    <w:rsid w:val="007D5B12"/>
    <w:rsid w:val="007E01AE"/>
    <w:rsid w:val="007E06C2"/>
    <w:rsid w:val="007E2C3B"/>
    <w:rsid w:val="007E4AB9"/>
    <w:rsid w:val="007E5EC4"/>
    <w:rsid w:val="007F0321"/>
    <w:rsid w:val="007F35AA"/>
    <w:rsid w:val="007F4AEC"/>
    <w:rsid w:val="007F78CB"/>
    <w:rsid w:val="007F7D24"/>
    <w:rsid w:val="0080245F"/>
    <w:rsid w:val="00803362"/>
    <w:rsid w:val="00805098"/>
    <w:rsid w:val="008206D0"/>
    <w:rsid w:val="00833769"/>
    <w:rsid w:val="00835E54"/>
    <w:rsid w:val="00847D66"/>
    <w:rsid w:val="00850CAF"/>
    <w:rsid w:val="00852A49"/>
    <w:rsid w:val="00860820"/>
    <w:rsid w:val="008674CE"/>
    <w:rsid w:val="00871059"/>
    <w:rsid w:val="00874D05"/>
    <w:rsid w:val="0087511D"/>
    <w:rsid w:val="0089144B"/>
    <w:rsid w:val="008A0D9F"/>
    <w:rsid w:val="008B290D"/>
    <w:rsid w:val="008B2B17"/>
    <w:rsid w:val="008B6C05"/>
    <w:rsid w:val="008B6F3C"/>
    <w:rsid w:val="008D0B86"/>
    <w:rsid w:val="008F4C25"/>
    <w:rsid w:val="0090191D"/>
    <w:rsid w:val="00901A71"/>
    <w:rsid w:val="009163F2"/>
    <w:rsid w:val="00923E8F"/>
    <w:rsid w:val="00930636"/>
    <w:rsid w:val="00942688"/>
    <w:rsid w:val="00954B09"/>
    <w:rsid w:val="00961A8D"/>
    <w:rsid w:val="00976A3E"/>
    <w:rsid w:val="009773B4"/>
    <w:rsid w:val="0098276B"/>
    <w:rsid w:val="00983C71"/>
    <w:rsid w:val="00994261"/>
    <w:rsid w:val="00994F6F"/>
    <w:rsid w:val="009A0AD8"/>
    <w:rsid w:val="009A4C1E"/>
    <w:rsid w:val="009A7C3A"/>
    <w:rsid w:val="009A7FCF"/>
    <w:rsid w:val="009B2803"/>
    <w:rsid w:val="009B5B68"/>
    <w:rsid w:val="009C232E"/>
    <w:rsid w:val="009C63D6"/>
    <w:rsid w:val="009D142B"/>
    <w:rsid w:val="009D378D"/>
    <w:rsid w:val="009D3B70"/>
    <w:rsid w:val="009D3BBC"/>
    <w:rsid w:val="009F27E0"/>
    <w:rsid w:val="00A0215F"/>
    <w:rsid w:val="00A03D04"/>
    <w:rsid w:val="00A15602"/>
    <w:rsid w:val="00A212F9"/>
    <w:rsid w:val="00A23698"/>
    <w:rsid w:val="00A25942"/>
    <w:rsid w:val="00A26B96"/>
    <w:rsid w:val="00A26D74"/>
    <w:rsid w:val="00A27020"/>
    <w:rsid w:val="00A277C5"/>
    <w:rsid w:val="00A278B2"/>
    <w:rsid w:val="00A305F2"/>
    <w:rsid w:val="00A32C30"/>
    <w:rsid w:val="00A4239F"/>
    <w:rsid w:val="00A62944"/>
    <w:rsid w:val="00A62D20"/>
    <w:rsid w:val="00A6421F"/>
    <w:rsid w:val="00A667AD"/>
    <w:rsid w:val="00A70ADA"/>
    <w:rsid w:val="00A74253"/>
    <w:rsid w:val="00A7695B"/>
    <w:rsid w:val="00A77B15"/>
    <w:rsid w:val="00A82809"/>
    <w:rsid w:val="00A86076"/>
    <w:rsid w:val="00A8665A"/>
    <w:rsid w:val="00A95D75"/>
    <w:rsid w:val="00AA612F"/>
    <w:rsid w:val="00AB09E1"/>
    <w:rsid w:val="00AB4FE8"/>
    <w:rsid w:val="00AC34E3"/>
    <w:rsid w:val="00AD30C1"/>
    <w:rsid w:val="00AD374A"/>
    <w:rsid w:val="00AD3979"/>
    <w:rsid w:val="00AE1169"/>
    <w:rsid w:val="00AE4711"/>
    <w:rsid w:val="00AE4AA1"/>
    <w:rsid w:val="00AE4DAA"/>
    <w:rsid w:val="00AF1BA2"/>
    <w:rsid w:val="00AF7F8A"/>
    <w:rsid w:val="00B02623"/>
    <w:rsid w:val="00B02811"/>
    <w:rsid w:val="00B04A45"/>
    <w:rsid w:val="00B13CFF"/>
    <w:rsid w:val="00B25819"/>
    <w:rsid w:val="00B2758F"/>
    <w:rsid w:val="00B335A7"/>
    <w:rsid w:val="00B360C6"/>
    <w:rsid w:val="00B41838"/>
    <w:rsid w:val="00B45499"/>
    <w:rsid w:val="00B4558E"/>
    <w:rsid w:val="00B50CEA"/>
    <w:rsid w:val="00B66382"/>
    <w:rsid w:val="00B76173"/>
    <w:rsid w:val="00B84582"/>
    <w:rsid w:val="00B8771A"/>
    <w:rsid w:val="00B970BE"/>
    <w:rsid w:val="00BA0A10"/>
    <w:rsid w:val="00BA3729"/>
    <w:rsid w:val="00BA3CCA"/>
    <w:rsid w:val="00BB17AB"/>
    <w:rsid w:val="00BB1EEE"/>
    <w:rsid w:val="00BB447A"/>
    <w:rsid w:val="00BB449D"/>
    <w:rsid w:val="00BD1A9D"/>
    <w:rsid w:val="00BD6DDB"/>
    <w:rsid w:val="00BD6F3B"/>
    <w:rsid w:val="00BE040D"/>
    <w:rsid w:val="00C17526"/>
    <w:rsid w:val="00C3237D"/>
    <w:rsid w:val="00C37357"/>
    <w:rsid w:val="00C40950"/>
    <w:rsid w:val="00C410FF"/>
    <w:rsid w:val="00C50400"/>
    <w:rsid w:val="00C55B20"/>
    <w:rsid w:val="00C757B1"/>
    <w:rsid w:val="00C76099"/>
    <w:rsid w:val="00C80F18"/>
    <w:rsid w:val="00C829BE"/>
    <w:rsid w:val="00C8650F"/>
    <w:rsid w:val="00C875A1"/>
    <w:rsid w:val="00C90B6B"/>
    <w:rsid w:val="00C97E0B"/>
    <w:rsid w:val="00CA1AF3"/>
    <w:rsid w:val="00CB4AD3"/>
    <w:rsid w:val="00CB6F6D"/>
    <w:rsid w:val="00CB6F81"/>
    <w:rsid w:val="00CC17C3"/>
    <w:rsid w:val="00CC52D9"/>
    <w:rsid w:val="00CC7C0C"/>
    <w:rsid w:val="00CD038B"/>
    <w:rsid w:val="00CD0914"/>
    <w:rsid w:val="00CE0314"/>
    <w:rsid w:val="00CE1FC5"/>
    <w:rsid w:val="00CE658A"/>
    <w:rsid w:val="00CE79A0"/>
    <w:rsid w:val="00CF1380"/>
    <w:rsid w:val="00CF23F8"/>
    <w:rsid w:val="00CF4CC3"/>
    <w:rsid w:val="00D0181B"/>
    <w:rsid w:val="00D04BD0"/>
    <w:rsid w:val="00D067F9"/>
    <w:rsid w:val="00D11C40"/>
    <w:rsid w:val="00D1349C"/>
    <w:rsid w:val="00D14450"/>
    <w:rsid w:val="00D17E88"/>
    <w:rsid w:val="00D349CC"/>
    <w:rsid w:val="00D36C35"/>
    <w:rsid w:val="00D403E1"/>
    <w:rsid w:val="00D46428"/>
    <w:rsid w:val="00D5045B"/>
    <w:rsid w:val="00D51F7D"/>
    <w:rsid w:val="00D6679D"/>
    <w:rsid w:val="00D77E85"/>
    <w:rsid w:val="00D8520F"/>
    <w:rsid w:val="00D93EA4"/>
    <w:rsid w:val="00D96076"/>
    <w:rsid w:val="00DA0375"/>
    <w:rsid w:val="00DA5BD0"/>
    <w:rsid w:val="00DA5CD2"/>
    <w:rsid w:val="00DA6129"/>
    <w:rsid w:val="00DA6FC0"/>
    <w:rsid w:val="00DB187D"/>
    <w:rsid w:val="00DC78CD"/>
    <w:rsid w:val="00DD3932"/>
    <w:rsid w:val="00DF6073"/>
    <w:rsid w:val="00E025BC"/>
    <w:rsid w:val="00E1271B"/>
    <w:rsid w:val="00E156DF"/>
    <w:rsid w:val="00E325C3"/>
    <w:rsid w:val="00E34E70"/>
    <w:rsid w:val="00E35066"/>
    <w:rsid w:val="00E4284B"/>
    <w:rsid w:val="00E63712"/>
    <w:rsid w:val="00E64025"/>
    <w:rsid w:val="00E65EAB"/>
    <w:rsid w:val="00E6655C"/>
    <w:rsid w:val="00E6706E"/>
    <w:rsid w:val="00E824EC"/>
    <w:rsid w:val="00E85218"/>
    <w:rsid w:val="00E85351"/>
    <w:rsid w:val="00E961BF"/>
    <w:rsid w:val="00EA0514"/>
    <w:rsid w:val="00EA0F34"/>
    <w:rsid w:val="00EA1C55"/>
    <w:rsid w:val="00EA3582"/>
    <w:rsid w:val="00EA56A3"/>
    <w:rsid w:val="00EB1848"/>
    <w:rsid w:val="00EC5ECA"/>
    <w:rsid w:val="00ED0954"/>
    <w:rsid w:val="00ED1A3B"/>
    <w:rsid w:val="00ED2EFD"/>
    <w:rsid w:val="00ED37B2"/>
    <w:rsid w:val="00EE16FF"/>
    <w:rsid w:val="00EE6A5B"/>
    <w:rsid w:val="00EE723F"/>
    <w:rsid w:val="00EF31C0"/>
    <w:rsid w:val="00EF6465"/>
    <w:rsid w:val="00F02D12"/>
    <w:rsid w:val="00F06F0F"/>
    <w:rsid w:val="00F10F1A"/>
    <w:rsid w:val="00F1636D"/>
    <w:rsid w:val="00F202B3"/>
    <w:rsid w:val="00F27353"/>
    <w:rsid w:val="00F31672"/>
    <w:rsid w:val="00F3263A"/>
    <w:rsid w:val="00F3270D"/>
    <w:rsid w:val="00F4075C"/>
    <w:rsid w:val="00F467E1"/>
    <w:rsid w:val="00F478D1"/>
    <w:rsid w:val="00F62CEA"/>
    <w:rsid w:val="00F643C7"/>
    <w:rsid w:val="00F663E3"/>
    <w:rsid w:val="00F701A8"/>
    <w:rsid w:val="00F71747"/>
    <w:rsid w:val="00F737F8"/>
    <w:rsid w:val="00F80B90"/>
    <w:rsid w:val="00F82686"/>
    <w:rsid w:val="00F856C1"/>
    <w:rsid w:val="00F877E4"/>
    <w:rsid w:val="00F920EE"/>
    <w:rsid w:val="00FA64A2"/>
    <w:rsid w:val="00FC1D94"/>
    <w:rsid w:val="00FC1EBC"/>
    <w:rsid w:val="00FC2E3C"/>
    <w:rsid w:val="00FC3026"/>
    <w:rsid w:val="00FC52FB"/>
    <w:rsid w:val="00FC6CEF"/>
    <w:rsid w:val="00FC7C30"/>
    <w:rsid w:val="00FD02F9"/>
    <w:rsid w:val="00FD65EE"/>
    <w:rsid w:val="00FE6226"/>
    <w:rsid w:val="00FE7989"/>
    <w:rsid w:val="00FF0558"/>
    <w:rsid w:val="00FF2483"/>
    <w:rsid w:val="00FF2BDF"/>
    <w:rsid w:val="00FF3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EBB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14450"/>
    <w:pPr>
      <w:ind w:left="720"/>
    </w:pPr>
  </w:style>
  <w:style w:type="paragraph" w:customStyle="1" w:styleId="Normal0">
    <w:name w:val="[Normal]"/>
    <w:uiPriority w:val="99"/>
    <w:rsid w:val="0098276B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D36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6C35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286856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8685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mimgebixml">
    <w:name w:val="mimgebi_xml"/>
    <w:basedOn w:val="Normal"/>
    <w:uiPriority w:val="99"/>
    <w:rsid w:val="00286856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286856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286856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286856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286856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286856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94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97</Words>
  <Characters>556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bud74</dc:creator>
  <cp:keywords/>
  <dc:description/>
  <cp:lastModifiedBy>ndolidze</cp:lastModifiedBy>
  <cp:revision>4</cp:revision>
  <cp:lastPrinted>2011-10-28T11:35:00Z</cp:lastPrinted>
  <dcterms:created xsi:type="dcterms:W3CDTF">2011-10-31T13:36:00Z</dcterms:created>
  <dcterms:modified xsi:type="dcterms:W3CDTF">2014-05-21T11:48:00Z</dcterms:modified>
</cp:coreProperties>
</file>