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B48" w:rsidRPr="003A291F" w:rsidRDefault="004A2B48" w:rsidP="003A291F">
      <w:pPr>
        <w:pStyle w:val="mimgebixml"/>
        <w:rPr>
          <w:lang w:val="ka-GE"/>
        </w:rPr>
      </w:pPr>
      <w:r w:rsidRPr="003A291F">
        <w:rPr>
          <w:lang w:val="ka-GE"/>
        </w:rPr>
        <w:t>საქართველოს</w:t>
      </w:r>
      <w:r w:rsidRPr="003A291F">
        <w:t xml:space="preserve"> </w:t>
      </w:r>
      <w:r w:rsidRPr="003A291F">
        <w:rPr>
          <w:lang w:val="ka-GE"/>
        </w:rPr>
        <w:t>მთავრობის</w:t>
      </w:r>
    </w:p>
    <w:p w:rsidR="004A2B48" w:rsidRPr="003A291F" w:rsidRDefault="004A2B48" w:rsidP="003A291F">
      <w:pPr>
        <w:pStyle w:val="saxexml"/>
        <w:rPr>
          <w:lang w:val="ru-RU" w:eastAsia="ru-RU"/>
        </w:rPr>
      </w:pPr>
      <w:r w:rsidRPr="003A291F">
        <w:t>განკარგულება</w:t>
      </w:r>
      <w:r w:rsidRPr="003A291F">
        <w:rPr>
          <w:lang w:eastAsia="ru-RU"/>
        </w:rPr>
        <w:t xml:space="preserve"> </w:t>
      </w:r>
      <w:r w:rsidRPr="003A291F">
        <w:rPr>
          <w:lang w:val="ru-RU" w:eastAsia="ru-RU"/>
        </w:rPr>
        <w:t>№</w:t>
      </w:r>
      <w:r w:rsidRPr="003A291F">
        <w:rPr>
          <w:lang w:eastAsia="ru-RU"/>
        </w:rPr>
        <w:t>685</w:t>
      </w:r>
    </w:p>
    <w:p w:rsidR="004A2B48" w:rsidRPr="003A291F" w:rsidRDefault="004A2B48" w:rsidP="003A291F">
      <w:pPr>
        <w:pStyle w:val="tarigixml"/>
        <w:rPr>
          <w:lang w:val="ka-GE"/>
        </w:rPr>
      </w:pPr>
      <w:r w:rsidRPr="003A291F">
        <w:rPr>
          <w:lang w:val="ka-GE"/>
        </w:rPr>
        <w:t xml:space="preserve">2014 წლის </w:t>
      </w:r>
      <w:r w:rsidRPr="003A291F">
        <w:t xml:space="preserve">14 </w:t>
      </w:r>
      <w:r w:rsidRPr="003A291F">
        <w:rPr>
          <w:lang w:val="ka-GE"/>
        </w:rPr>
        <w:t xml:space="preserve">აპრილი </w:t>
      </w:r>
    </w:p>
    <w:p w:rsidR="004A2B48" w:rsidRPr="003A291F" w:rsidRDefault="004A2B48" w:rsidP="003A291F">
      <w:pPr>
        <w:pStyle w:val="adgilixml"/>
      </w:pPr>
      <w:r w:rsidRPr="003A291F">
        <w:rPr>
          <w:lang w:val="ka-GE"/>
        </w:rPr>
        <w:t>ქ. თბილისი</w:t>
      </w:r>
    </w:p>
    <w:p w:rsidR="004A2B48" w:rsidRPr="003A291F" w:rsidRDefault="004A2B48" w:rsidP="003A291F">
      <w:pPr>
        <w:pStyle w:val="sataurixml"/>
        <w:rPr>
          <w:lang w:val="ka-GE"/>
        </w:rPr>
      </w:pPr>
      <w:r w:rsidRPr="003A291F">
        <w:t xml:space="preserve">საქართველოს </w:t>
      </w:r>
      <w:r w:rsidRPr="003A291F">
        <w:rPr>
          <w:lang w:val="ka-GE"/>
        </w:rPr>
        <w:t xml:space="preserve">კულტურისა და ძეგლთა დაცვის სამინისტროს </w:t>
      </w:r>
      <w:r w:rsidRPr="003A291F">
        <w:t>მიერ სახელმწიფო შესყიდვების გამარტივებული შესყიდვის საშუალებით განხორციელების შესახებ</w:t>
      </w:r>
    </w:p>
    <w:p w:rsidR="004A2B48" w:rsidRPr="003A291F" w:rsidRDefault="004A2B48" w:rsidP="003A291F">
      <w:pPr>
        <w:pStyle w:val="abzacixml"/>
      </w:pPr>
      <w:r w:rsidRPr="003A291F">
        <w:t>,,სახელმწიფო შესყიდვების შესახებ“ საქართველოს კანონის 10</w:t>
      </w:r>
      <w:r w:rsidRPr="003A291F">
        <w:rPr>
          <w:vertAlign w:val="superscript"/>
        </w:rPr>
        <w:t>1</w:t>
      </w:r>
      <w:r w:rsidRPr="003A291F">
        <w:t xml:space="preserve"> მუხლის მე-3 პუნქტის ,,დ“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</w:t>
      </w:r>
      <w:r w:rsidRPr="003A291F">
        <w:rPr>
          <w:lang w:val="ka-GE"/>
        </w:rPr>
        <w:t>ჩ</w:t>
      </w:r>
      <w:r w:rsidRPr="003A291F">
        <w:t xml:space="preserve">ატარების მიზნით, </w:t>
      </w:r>
      <w:r w:rsidRPr="003A291F">
        <w:rPr>
          <w:lang w:val="ka-GE"/>
        </w:rPr>
        <w:t>საქართველოს კულტურისა და ძეგლთა დაცვის სამინისტრომ, „ახალი ქართული ინიციატივა, მცირებიუჯეტიანი</w:t>
      </w:r>
      <w:r w:rsidRPr="003A291F">
        <w:t xml:space="preserve"> </w:t>
      </w:r>
      <w:r w:rsidRPr="003A291F">
        <w:rPr>
          <w:lang w:val="ka-GE"/>
        </w:rPr>
        <w:t>საავტორო კინოს განვითარების პროგრამა“ „რეგიონული კინოპროექტის“</w:t>
      </w:r>
      <w:r w:rsidRPr="003A291F">
        <w:t xml:space="preserve"> </w:t>
      </w:r>
      <w:r w:rsidRPr="003A291F">
        <w:rPr>
          <w:lang w:val="ka-GE"/>
        </w:rPr>
        <w:t xml:space="preserve"> ორგანიზებასთან დაკავშირებული მომსახურების </w:t>
      </w:r>
      <w:r w:rsidRPr="003A291F">
        <w:t>სახელმწიფო შესყიდვა</w:t>
      </w:r>
      <w:r w:rsidRPr="003A291F">
        <w:rPr>
          <w:lang w:val="ka-GE"/>
        </w:rPr>
        <w:t xml:space="preserve">, 330000 </w:t>
      </w:r>
      <w:r w:rsidRPr="003A291F">
        <w:t>(</w:t>
      </w:r>
      <w:r w:rsidRPr="003A291F">
        <w:rPr>
          <w:lang w:val="ka-GE"/>
        </w:rPr>
        <w:t>სამას ოცდაათი ათასი</w:t>
      </w:r>
      <w:r w:rsidRPr="003A291F">
        <w:t xml:space="preserve">) </w:t>
      </w:r>
      <w:r w:rsidRPr="003A291F">
        <w:rPr>
          <w:lang w:val="ka-GE"/>
        </w:rPr>
        <w:t xml:space="preserve">ლარის ფარგლებში, </w:t>
      </w:r>
      <w:r w:rsidRPr="003A291F">
        <w:t>განახორციელოს გამარტივებული შესყიდვის საშუალებით.</w:t>
      </w:r>
    </w:p>
    <w:p w:rsidR="004A2B48" w:rsidRPr="003A291F" w:rsidRDefault="004A2B48" w:rsidP="003A291F">
      <w:pPr>
        <w:pStyle w:val="khelmoceraxml"/>
      </w:pPr>
      <w:r w:rsidRPr="003A291F">
        <w:t xml:space="preserve">პრემიერ-მინისტრი                 </w:t>
      </w:r>
      <w:r w:rsidRPr="003A291F">
        <w:rPr>
          <w:lang w:val="ka-GE"/>
        </w:rPr>
        <w:t xml:space="preserve">          </w:t>
      </w:r>
      <w:r w:rsidRPr="003A291F">
        <w:t xml:space="preserve">                 </w:t>
      </w:r>
      <w:r w:rsidRPr="003A291F">
        <w:rPr>
          <w:lang w:val="ka-GE"/>
        </w:rPr>
        <w:t xml:space="preserve">             ი</w:t>
      </w:r>
      <w:r w:rsidRPr="003A291F">
        <w:t xml:space="preserve">. </w:t>
      </w:r>
      <w:r w:rsidRPr="003A291F">
        <w:rPr>
          <w:lang w:val="ka-GE"/>
        </w:rPr>
        <w:t>ღარიბაშვილი</w:t>
      </w:r>
    </w:p>
    <w:sectPr w:rsidR="004A2B48" w:rsidRPr="003A291F" w:rsidSect="00880E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3C7"/>
    <w:rsid w:val="00003A2C"/>
    <w:rsid w:val="00024FF8"/>
    <w:rsid w:val="000459B9"/>
    <w:rsid w:val="00086D11"/>
    <w:rsid w:val="000A07C4"/>
    <w:rsid w:val="000F3F7C"/>
    <w:rsid w:val="000F5350"/>
    <w:rsid w:val="001340DF"/>
    <w:rsid w:val="00171CA4"/>
    <w:rsid w:val="00183BE5"/>
    <w:rsid w:val="001A2D27"/>
    <w:rsid w:val="001B6E24"/>
    <w:rsid w:val="0024653E"/>
    <w:rsid w:val="002851E1"/>
    <w:rsid w:val="003140F0"/>
    <w:rsid w:val="00371F4E"/>
    <w:rsid w:val="003A291F"/>
    <w:rsid w:val="003A4042"/>
    <w:rsid w:val="003F7FAD"/>
    <w:rsid w:val="004A2B48"/>
    <w:rsid w:val="00523FB1"/>
    <w:rsid w:val="00536EB9"/>
    <w:rsid w:val="005A2BDD"/>
    <w:rsid w:val="005C1583"/>
    <w:rsid w:val="005E5FBE"/>
    <w:rsid w:val="00644907"/>
    <w:rsid w:val="00672A36"/>
    <w:rsid w:val="00691120"/>
    <w:rsid w:val="006A7CC7"/>
    <w:rsid w:val="006E0B96"/>
    <w:rsid w:val="006E36EA"/>
    <w:rsid w:val="00710998"/>
    <w:rsid w:val="00710C6F"/>
    <w:rsid w:val="00734398"/>
    <w:rsid w:val="00736F5E"/>
    <w:rsid w:val="00767457"/>
    <w:rsid w:val="00772C0E"/>
    <w:rsid w:val="00880EC8"/>
    <w:rsid w:val="008C2D75"/>
    <w:rsid w:val="008C3A6B"/>
    <w:rsid w:val="00912ECB"/>
    <w:rsid w:val="0092323E"/>
    <w:rsid w:val="009F3441"/>
    <w:rsid w:val="00A06EFA"/>
    <w:rsid w:val="00A63AFF"/>
    <w:rsid w:val="00A67063"/>
    <w:rsid w:val="00A91EEB"/>
    <w:rsid w:val="00A92E27"/>
    <w:rsid w:val="00B10FE5"/>
    <w:rsid w:val="00B405AB"/>
    <w:rsid w:val="00C261DE"/>
    <w:rsid w:val="00C415E4"/>
    <w:rsid w:val="00C45857"/>
    <w:rsid w:val="00CA7D77"/>
    <w:rsid w:val="00D34516"/>
    <w:rsid w:val="00D9651E"/>
    <w:rsid w:val="00DB7601"/>
    <w:rsid w:val="00DF082D"/>
    <w:rsid w:val="00DF5D28"/>
    <w:rsid w:val="00E313C7"/>
    <w:rsid w:val="00EF309C"/>
    <w:rsid w:val="00EF4E34"/>
    <w:rsid w:val="00F92683"/>
    <w:rsid w:val="00F9680A"/>
    <w:rsid w:val="00FA65A1"/>
    <w:rsid w:val="00FF4795"/>
    <w:rsid w:val="00FF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3C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F7FAD"/>
  </w:style>
  <w:style w:type="paragraph" w:styleId="BalloonText">
    <w:name w:val="Balloon Text"/>
    <w:basedOn w:val="Normal"/>
    <w:link w:val="BalloonTextChar"/>
    <w:uiPriority w:val="99"/>
    <w:semiHidden/>
    <w:rsid w:val="0031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40F0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3A291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A291F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A291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A291F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3A291F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A291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2B96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3A291F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3A291F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3A291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3A291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3A291F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3A291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3A291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3A291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71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124</Words>
  <Characters>708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achikhradze</dc:creator>
  <cp:keywords/>
  <dc:description/>
  <cp:lastModifiedBy>ssakhelashvili</cp:lastModifiedBy>
  <cp:revision>3</cp:revision>
  <cp:lastPrinted>2014-04-25T08:30:00Z</cp:lastPrinted>
  <dcterms:created xsi:type="dcterms:W3CDTF">2014-04-16T06:52:00Z</dcterms:created>
  <dcterms:modified xsi:type="dcterms:W3CDTF">2014-04-25T08:30:00Z</dcterms:modified>
</cp:coreProperties>
</file>