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62" w:rsidRPr="00E76519" w:rsidRDefault="009C5262" w:rsidP="001970B0">
      <w:pPr>
        <w:pStyle w:val="mimgebixml"/>
      </w:pPr>
      <w:r w:rsidRPr="00E76519">
        <w:rPr>
          <w:lang w:val="ka-GE"/>
        </w:rPr>
        <w:t>ს</w:t>
      </w:r>
      <w:r w:rsidRPr="00E76519">
        <w:t>აქართველოს მ</w:t>
      </w:r>
      <w:r w:rsidRPr="00E76519">
        <w:rPr>
          <w:lang w:val="ka-GE"/>
        </w:rPr>
        <w:t>თ</w:t>
      </w:r>
      <w:r w:rsidRPr="00E76519">
        <w:t>ავრობის</w:t>
      </w:r>
    </w:p>
    <w:p w:rsidR="009C5262" w:rsidRPr="00E76519" w:rsidRDefault="009C5262" w:rsidP="001970B0">
      <w:pPr>
        <w:pStyle w:val="saxexml"/>
      </w:pPr>
      <w:r w:rsidRPr="00E76519">
        <w:t xml:space="preserve">განკარგულება </w:t>
      </w:r>
      <w:r w:rsidRPr="00E76519">
        <w:rPr>
          <w:lang w:val="ru-RU"/>
        </w:rPr>
        <w:t>№</w:t>
      </w:r>
      <w:r w:rsidRPr="00E76519">
        <w:t>10</w:t>
      </w:r>
      <w:r>
        <w:t>68</w:t>
      </w:r>
    </w:p>
    <w:p w:rsidR="009C5262" w:rsidRPr="00145786" w:rsidRDefault="009C5262" w:rsidP="001970B0">
      <w:pPr>
        <w:pStyle w:val="tarigixml"/>
        <w:rPr>
          <w:lang w:val="ka-GE"/>
        </w:rPr>
      </w:pPr>
      <w:r w:rsidRPr="00E76519">
        <w:t xml:space="preserve">2012 წლის </w:t>
      </w:r>
      <w:r>
        <w:t xml:space="preserve">8 </w:t>
      </w:r>
      <w:r>
        <w:rPr>
          <w:lang w:val="ka-GE"/>
        </w:rPr>
        <w:t>ივნისი</w:t>
      </w:r>
    </w:p>
    <w:p w:rsidR="009C5262" w:rsidRPr="00475E7E" w:rsidRDefault="009C5262" w:rsidP="001970B0">
      <w:pPr>
        <w:pStyle w:val="adgilixml"/>
      </w:pPr>
      <w:r w:rsidRPr="00475E7E">
        <w:t>ქ</w:t>
      </w:r>
      <w:r w:rsidRPr="00E76519">
        <w:rPr>
          <w:lang w:val="fr-FR"/>
        </w:rPr>
        <w:t xml:space="preserve">. </w:t>
      </w:r>
      <w:r w:rsidRPr="00475E7E">
        <w:t>თბილისი</w:t>
      </w:r>
    </w:p>
    <w:p w:rsidR="009C5262" w:rsidRPr="001970B0" w:rsidRDefault="009C5262" w:rsidP="001970B0">
      <w:pPr>
        <w:pStyle w:val="sataurixml"/>
        <w:rPr>
          <w:u w:color="FF0000"/>
          <w:lang w:val="ka-GE"/>
        </w:rPr>
      </w:pPr>
      <w:r w:rsidRPr="001970B0">
        <w:rPr>
          <w:u w:color="FF0000"/>
          <w:lang w:val="ka-GE"/>
        </w:rPr>
        <w:t>შპს „საქართველოს გაერთიანებული წყალმომარაგების კომპანიის“ მიერ</w:t>
      </w:r>
      <w:r>
        <w:rPr>
          <w:u w:color="FF0000"/>
        </w:rPr>
        <w:t xml:space="preserve"> </w:t>
      </w:r>
      <w:r w:rsidRPr="001970B0">
        <w:rPr>
          <w:u w:color="FF0000"/>
          <w:lang w:val="ka-GE"/>
        </w:rPr>
        <w:t xml:space="preserve"> სახელმწიფო შესყიდვის გამარტივებული შესყიდვის საშუალებით განხორციელების შესახებ</w:t>
      </w:r>
    </w:p>
    <w:p w:rsidR="009C5262" w:rsidRPr="001970B0" w:rsidRDefault="009C5262" w:rsidP="001970B0">
      <w:pPr>
        <w:pStyle w:val="abzacixml"/>
      </w:pPr>
      <w:r w:rsidRPr="001970B0">
        <w:rPr>
          <w:u w:color="FF0000"/>
        </w:rPr>
        <w:t>„სახელმწიფო</w:t>
      </w:r>
      <w:r w:rsidRPr="001970B0">
        <w:t xml:space="preserve"> </w:t>
      </w:r>
      <w:r w:rsidRPr="001970B0">
        <w:rPr>
          <w:u w:color="FF0000"/>
        </w:rPr>
        <w:t>შესყიდვების</w:t>
      </w:r>
      <w:r w:rsidRPr="001970B0">
        <w:t xml:space="preserve"> </w:t>
      </w:r>
      <w:r w:rsidRPr="001970B0">
        <w:rPr>
          <w:u w:color="FF0000"/>
        </w:rPr>
        <w:t>შესახებ“</w:t>
      </w:r>
      <w:r w:rsidRPr="001970B0">
        <w:t xml:space="preserve"> </w:t>
      </w:r>
      <w:r w:rsidRPr="001970B0">
        <w:rPr>
          <w:u w:color="FF0000"/>
        </w:rPr>
        <w:t>საქართველოს</w:t>
      </w:r>
      <w:r w:rsidRPr="001970B0">
        <w:t xml:space="preserve"> </w:t>
      </w:r>
      <w:r w:rsidRPr="001970B0">
        <w:rPr>
          <w:u w:color="FF0000"/>
        </w:rPr>
        <w:t>კანონის</w:t>
      </w:r>
      <w:r w:rsidRPr="001970B0">
        <w:t xml:space="preserve"> </w:t>
      </w:r>
      <w:r w:rsidRPr="001970B0">
        <w:rPr>
          <w:u w:color="FF0000"/>
        </w:rPr>
        <w:t>10</w:t>
      </w:r>
      <w:r w:rsidRPr="001970B0">
        <w:rPr>
          <w:u w:color="FF0000"/>
          <w:vertAlign w:val="superscript"/>
        </w:rPr>
        <w:t>1</w:t>
      </w:r>
      <w:r w:rsidRPr="001970B0">
        <w:t xml:space="preserve"> </w:t>
      </w:r>
      <w:r w:rsidRPr="001970B0">
        <w:rPr>
          <w:u w:color="FF0000"/>
        </w:rPr>
        <w:t>მუხლის</w:t>
      </w:r>
      <w:r w:rsidRPr="001970B0">
        <w:t xml:space="preserve"> </w:t>
      </w:r>
      <w:r w:rsidRPr="001970B0">
        <w:rPr>
          <w:u w:color="FF0000"/>
        </w:rPr>
        <w:t>მე</w:t>
      </w:r>
      <w:r w:rsidRPr="001970B0">
        <w:t>-</w:t>
      </w:r>
      <w:r w:rsidRPr="001970B0">
        <w:rPr>
          <w:u w:color="FF0000"/>
        </w:rPr>
        <w:t>3</w:t>
      </w:r>
      <w:r w:rsidRPr="001970B0">
        <w:t xml:space="preserve"> </w:t>
      </w:r>
      <w:r w:rsidRPr="001970B0">
        <w:rPr>
          <w:u w:color="FF0000"/>
        </w:rPr>
        <w:t>პუნქტის</w:t>
      </w:r>
      <w:r w:rsidRPr="001970B0">
        <w:t xml:space="preserve"> </w:t>
      </w:r>
      <w:r w:rsidRPr="001970B0">
        <w:rPr>
          <w:u w:color="FF0000"/>
        </w:rPr>
        <w:t>„დ“</w:t>
      </w:r>
      <w:r w:rsidRPr="001970B0">
        <w:t xml:space="preserve"> </w:t>
      </w:r>
      <w:r w:rsidRPr="001970B0">
        <w:rPr>
          <w:u w:color="FF0000"/>
        </w:rPr>
        <w:t>ქვეპუნქტის</w:t>
      </w:r>
      <w:r w:rsidRPr="001970B0">
        <w:t xml:space="preserve"> </w:t>
      </w:r>
      <w:r w:rsidRPr="001970B0">
        <w:rPr>
          <w:u w:color="FF0000"/>
        </w:rPr>
        <w:t>შესაბამისად</w:t>
      </w:r>
      <w:r w:rsidRPr="001970B0">
        <w:t xml:space="preserve">, </w:t>
      </w:r>
      <w:r w:rsidRPr="001970B0">
        <w:rPr>
          <w:u w:color="FF0000"/>
        </w:rPr>
        <w:t>სახელმწიფოებრივი</w:t>
      </w:r>
      <w:r w:rsidRPr="001970B0">
        <w:t xml:space="preserve"> </w:t>
      </w:r>
      <w:r w:rsidRPr="001970B0">
        <w:rPr>
          <w:u w:color="FF0000"/>
        </w:rPr>
        <w:t>და</w:t>
      </w:r>
      <w:r w:rsidRPr="001970B0">
        <w:t xml:space="preserve"> </w:t>
      </w:r>
      <w:r w:rsidRPr="001970B0">
        <w:rPr>
          <w:u w:color="FF0000"/>
        </w:rPr>
        <w:t>საზოგადოებრივი</w:t>
      </w:r>
      <w:r w:rsidRPr="001970B0">
        <w:t xml:space="preserve"> </w:t>
      </w:r>
      <w:r w:rsidRPr="001970B0">
        <w:rPr>
          <w:u w:color="FF0000"/>
        </w:rPr>
        <w:t>მნიშვნელობის</w:t>
      </w:r>
      <w:r w:rsidRPr="001970B0">
        <w:t xml:space="preserve"> </w:t>
      </w:r>
      <w:r w:rsidRPr="001970B0">
        <w:rPr>
          <w:u w:color="FF0000"/>
        </w:rPr>
        <w:t>ღონისძიებების</w:t>
      </w:r>
      <w:r w:rsidRPr="001970B0">
        <w:t xml:space="preserve"> </w:t>
      </w:r>
      <w:r w:rsidRPr="001970B0">
        <w:rPr>
          <w:u w:color="FF0000"/>
        </w:rPr>
        <w:t>შეზღუდულ</w:t>
      </w:r>
      <w:r w:rsidRPr="001970B0">
        <w:t xml:space="preserve"> </w:t>
      </w:r>
      <w:r w:rsidRPr="001970B0">
        <w:rPr>
          <w:u w:color="FF0000"/>
        </w:rPr>
        <w:t>ვადებში</w:t>
      </w:r>
      <w:r w:rsidRPr="001970B0">
        <w:t xml:space="preserve"> </w:t>
      </w:r>
      <w:r w:rsidRPr="001970B0">
        <w:rPr>
          <w:u w:color="FF0000"/>
        </w:rPr>
        <w:t>შეუფერხებლად</w:t>
      </w:r>
      <w:r w:rsidRPr="001970B0">
        <w:t xml:space="preserve"> </w:t>
      </w:r>
      <w:r w:rsidRPr="001970B0">
        <w:rPr>
          <w:u w:color="FF0000"/>
        </w:rPr>
        <w:t>ჩატარების</w:t>
      </w:r>
      <w:r w:rsidRPr="001970B0">
        <w:t xml:space="preserve"> </w:t>
      </w:r>
      <w:r w:rsidRPr="001970B0">
        <w:rPr>
          <w:u w:color="FF0000"/>
        </w:rPr>
        <w:t>მიზნით</w:t>
      </w:r>
      <w:r w:rsidRPr="001970B0">
        <w:rPr>
          <w:u w:color="FF0000"/>
          <w:lang w:val="ka-GE"/>
        </w:rPr>
        <w:t>,</w:t>
      </w:r>
      <w:r w:rsidRPr="001970B0">
        <w:t xml:space="preserve"> </w:t>
      </w:r>
      <w:r w:rsidRPr="001970B0">
        <w:rPr>
          <w:lang w:val="ka-GE"/>
        </w:rPr>
        <w:t xml:space="preserve">საქართველოს რეგიონული განვითარებისა და ინფრასტრუქტურის სამინისტროს მართვაში არსებულმა </w:t>
      </w:r>
      <w:r w:rsidRPr="001970B0">
        <w:rPr>
          <w:u w:color="FF0000"/>
        </w:rPr>
        <w:t>შპს</w:t>
      </w:r>
      <w:r w:rsidRPr="001970B0">
        <w:t xml:space="preserve"> </w:t>
      </w:r>
      <w:r w:rsidRPr="001970B0">
        <w:rPr>
          <w:u w:color="FF0000"/>
        </w:rPr>
        <w:t>„საქართველოს</w:t>
      </w:r>
      <w:r w:rsidRPr="001970B0">
        <w:t xml:space="preserve"> </w:t>
      </w:r>
      <w:r w:rsidRPr="001970B0">
        <w:rPr>
          <w:u w:color="FF0000"/>
        </w:rPr>
        <w:t>გაერთიანებული</w:t>
      </w:r>
      <w:r w:rsidRPr="001970B0">
        <w:t xml:space="preserve"> </w:t>
      </w:r>
      <w:r w:rsidRPr="001970B0">
        <w:rPr>
          <w:u w:color="FF0000"/>
        </w:rPr>
        <w:t>წყალმომარაგების</w:t>
      </w:r>
      <w:r w:rsidRPr="001970B0">
        <w:t xml:space="preserve"> </w:t>
      </w:r>
      <w:r w:rsidRPr="001970B0">
        <w:rPr>
          <w:u w:color="FF0000"/>
        </w:rPr>
        <w:t>კომპანიამ“</w:t>
      </w:r>
      <w:r w:rsidRPr="001970B0">
        <w:rPr>
          <w:u w:color="FF0000"/>
          <w:lang w:val="ka-GE"/>
        </w:rPr>
        <w:t>,</w:t>
      </w:r>
      <w:r w:rsidRPr="001970B0">
        <w:t xml:space="preserve"> </w:t>
      </w:r>
      <w:r w:rsidRPr="001970B0">
        <w:rPr>
          <w:lang w:val="ka-GE"/>
        </w:rPr>
        <w:t xml:space="preserve">თელავის </w:t>
      </w:r>
      <w:r w:rsidRPr="001970B0">
        <w:t xml:space="preserve">მუნიციპალიტეტის </w:t>
      </w:r>
      <w:r w:rsidRPr="001970B0">
        <w:rPr>
          <w:lang w:val="ka-GE"/>
        </w:rPr>
        <w:t xml:space="preserve">სოფელ კურდღელაურის სასმელი წყლის სისტემის მოწყობის, დედოფლისწყაროს მუნიციპალიტეტის სოფლების – ზემო ქედის, არხილოსკალოსა და ქვემო ქედის სასმელი წყლის სისტემების რეაბილიტაციისა და ჭაბურღილების მოწყობისათვის  საჭირო საქონლის, მომსახურების ან/და სამუშაოების </w:t>
      </w:r>
      <w:r w:rsidRPr="001970B0">
        <w:rPr>
          <w:u w:color="FF0000"/>
        </w:rPr>
        <w:t>სახელმწიფო</w:t>
      </w:r>
      <w:r w:rsidRPr="001970B0">
        <w:t xml:space="preserve"> </w:t>
      </w:r>
      <w:r w:rsidRPr="001970B0">
        <w:rPr>
          <w:u w:color="FF0000"/>
        </w:rPr>
        <w:t>შესყიდვა</w:t>
      </w:r>
      <w:r w:rsidRPr="001970B0">
        <w:t xml:space="preserve"> </w:t>
      </w:r>
      <w:r w:rsidRPr="001970B0">
        <w:rPr>
          <w:u w:color="FF0000"/>
        </w:rPr>
        <w:t>განახორციელოს</w:t>
      </w:r>
      <w:r w:rsidRPr="001970B0">
        <w:t xml:space="preserve"> </w:t>
      </w:r>
      <w:r w:rsidRPr="001970B0">
        <w:rPr>
          <w:u w:color="FF0000"/>
        </w:rPr>
        <w:t>გამარტივებული</w:t>
      </w:r>
      <w:r w:rsidRPr="001970B0">
        <w:t xml:space="preserve"> </w:t>
      </w:r>
      <w:r w:rsidRPr="001970B0">
        <w:rPr>
          <w:u w:color="FF0000"/>
        </w:rPr>
        <w:t>შესყიდვის</w:t>
      </w:r>
      <w:r w:rsidRPr="001970B0">
        <w:t xml:space="preserve"> </w:t>
      </w:r>
      <w:r w:rsidRPr="001970B0">
        <w:rPr>
          <w:u w:color="FF0000"/>
        </w:rPr>
        <w:t>საშუალებით.</w:t>
      </w:r>
    </w:p>
    <w:p w:rsidR="009C5262" w:rsidRPr="001970B0" w:rsidRDefault="009C5262" w:rsidP="001970B0">
      <w:pPr>
        <w:pStyle w:val="khelmoceraxml"/>
        <w:rPr>
          <w:lang w:val="ka-GE"/>
        </w:rPr>
      </w:pPr>
      <w:r w:rsidRPr="001970B0">
        <w:rPr>
          <w:lang w:val="ka-GE"/>
        </w:rPr>
        <w:t>პრემიერ</w:t>
      </w:r>
      <w:r w:rsidRPr="001970B0">
        <w:rPr>
          <w:lang w:val="ka-GE"/>
        </w:rPr>
        <w:noBreakHyphen/>
        <w:t>მინისტრი</w:t>
      </w:r>
      <w:r w:rsidRPr="001970B0">
        <w:rPr>
          <w:lang w:val="ka-GE"/>
        </w:rPr>
        <w:tab/>
      </w:r>
      <w:r w:rsidRPr="001970B0">
        <w:rPr>
          <w:lang w:val="ka-GE"/>
        </w:rPr>
        <w:tab/>
      </w:r>
      <w:r w:rsidRPr="001970B0">
        <w:rPr>
          <w:lang w:val="ka-GE"/>
        </w:rPr>
        <w:tab/>
      </w:r>
      <w:r w:rsidRPr="001970B0">
        <w:rPr>
          <w:lang w:val="ka-GE"/>
        </w:rPr>
        <w:tab/>
        <w:t xml:space="preserve">                     </w:t>
      </w:r>
      <w:r w:rsidRPr="001970B0">
        <w:rPr>
          <w:lang w:val="ka-GE"/>
        </w:rPr>
        <w:tab/>
        <w:t>ნ</w:t>
      </w:r>
      <w:r>
        <w:t xml:space="preserve">. </w:t>
      </w:r>
      <w:r w:rsidRPr="001970B0">
        <w:rPr>
          <w:lang w:val="ka-GE"/>
        </w:rPr>
        <w:t>გილაური</w:t>
      </w:r>
    </w:p>
    <w:sectPr w:rsidR="009C5262" w:rsidRPr="001970B0" w:rsidSect="0068130B">
      <w:pgSz w:w="11909" w:h="16834" w:code="9"/>
      <w:pgMar w:top="170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262" w:rsidRDefault="009C5262" w:rsidP="00F65850">
      <w:pPr>
        <w:spacing w:after="0" w:line="240" w:lineRule="auto"/>
      </w:pPr>
      <w:r>
        <w:separator/>
      </w:r>
    </w:p>
  </w:endnote>
  <w:endnote w:type="continuationSeparator" w:id="0">
    <w:p w:rsidR="009C5262" w:rsidRDefault="009C5262" w:rsidP="00F65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262" w:rsidRDefault="009C5262" w:rsidP="00F65850">
      <w:pPr>
        <w:spacing w:after="0" w:line="240" w:lineRule="auto"/>
      </w:pPr>
      <w:r>
        <w:separator/>
      </w:r>
    </w:p>
  </w:footnote>
  <w:footnote w:type="continuationSeparator" w:id="0">
    <w:p w:rsidR="009C5262" w:rsidRDefault="009C5262" w:rsidP="00F658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E7A75"/>
    <w:multiLevelType w:val="hybridMultilevel"/>
    <w:tmpl w:val="2006FE88"/>
    <w:lvl w:ilvl="0" w:tplc="661811FA">
      <w:start w:val="1"/>
      <w:numFmt w:val="decimal"/>
      <w:lvlText w:val="%1."/>
      <w:lvlJc w:val="left"/>
      <w:pPr>
        <w:ind w:left="1845" w:hanging="1035"/>
      </w:pPr>
      <w:rPr>
        <w:rFonts w:ascii="AcadNusx" w:hAnsi="AcadNusx" w:cs="AcadNusx"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BA7"/>
    <w:rsid w:val="00003780"/>
    <w:rsid w:val="00026A93"/>
    <w:rsid w:val="00030354"/>
    <w:rsid w:val="001356DA"/>
    <w:rsid w:val="00142108"/>
    <w:rsid w:val="00145786"/>
    <w:rsid w:val="001970B0"/>
    <w:rsid w:val="001A3614"/>
    <w:rsid w:val="00265BA3"/>
    <w:rsid w:val="002C28A6"/>
    <w:rsid w:val="002D781E"/>
    <w:rsid w:val="00307323"/>
    <w:rsid w:val="003273CA"/>
    <w:rsid w:val="003352BA"/>
    <w:rsid w:val="003474B4"/>
    <w:rsid w:val="003E287B"/>
    <w:rsid w:val="004406CE"/>
    <w:rsid w:val="00475E7E"/>
    <w:rsid w:val="004B5D51"/>
    <w:rsid w:val="004D112E"/>
    <w:rsid w:val="004F2549"/>
    <w:rsid w:val="00500760"/>
    <w:rsid w:val="00504A01"/>
    <w:rsid w:val="005202C3"/>
    <w:rsid w:val="005958AA"/>
    <w:rsid w:val="005B4678"/>
    <w:rsid w:val="005C0E64"/>
    <w:rsid w:val="005C2DD3"/>
    <w:rsid w:val="005E2CD4"/>
    <w:rsid w:val="005F1EC5"/>
    <w:rsid w:val="00603943"/>
    <w:rsid w:val="00604BA7"/>
    <w:rsid w:val="006153FF"/>
    <w:rsid w:val="00631D0C"/>
    <w:rsid w:val="0068130B"/>
    <w:rsid w:val="00682026"/>
    <w:rsid w:val="00691032"/>
    <w:rsid w:val="006D417C"/>
    <w:rsid w:val="007E3FE0"/>
    <w:rsid w:val="007E42CE"/>
    <w:rsid w:val="007F0C29"/>
    <w:rsid w:val="008719BF"/>
    <w:rsid w:val="008C4CEC"/>
    <w:rsid w:val="008C748F"/>
    <w:rsid w:val="008D0CDE"/>
    <w:rsid w:val="009016BC"/>
    <w:rsid w:val="00927092"/>
    <w:rsid w:val="009637BD"/>
    <w:rsid w:val="00974486"/>
    <w:rsid w:val="009826E2"/>
    <w:rsid w:val="009829FF"/>
    <w:rsid w:val="009833EA"/>
    <w:rsid w:val="00991AA7"/>
    <w:rsid w:val="009C5262"/>
    <w:rsid w:val="009E61C9"/>
    <w:rsid w:val="00A2469C"/>
    <w:rsid w:val="00A601B8"/>
    <w:rsid w:val="00A724BD"/>
    <w:rsid w:val="00A725B0"/>
    <w:rsid w:val="00AE79C0"/>
    <w:rsid w:val="00B228F9"/>
    <w:rsid w:val="00B52AF9"/>
    <w:rsid w:val="00B71CF5"/>
    <w:rsid w:val="00BA4826"/>
    <w:rsid w:val="00BB6D03"/>
    <w:rsid w:val="00C12FAB"/>
    <w:rsid w:val="00C5161D"/>
    <w:rsid w:val="00CA5004"/>
    <w:rsid w:val="00D011BE"/>
    <w:rsid w:val="00D1489E"/>
    <w:rsid w:val="00DC277D"/>
    <w:rsid w:val="00DC3FE1"/>
    <w:rsid w:val="00DD1FD0"/>
    <w:rsid w:val="00DE734D"/>
    <w:rsid w:val="00DF11EB"/>
    <w:rsid w:val="00E76519"/>
    <w:rsid w:val="00EC4240"/>
    <w:rsid w:val="00F16238"/>
    <w:rsid w:val="00F65850"/>
    <w:rsid w:val="00F92347"/>
    <w:rsid w:val="00FC2437"/>
    <w:rsid w:val="00FD7990"/>
    <w:rsid w:val="00FD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00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04BA7"/>
    <w:pPr>
      <w:ind w:left="720"/>
    </w:pPr>
    <w:rPr>
      <w:lang w:val="ka-GE"/>
    </w:rPr>
  </w:style>
  <w:style w:type="paragraph" w:styleId="Header">
    <w:name w:val="header"/>
    <w:basedOn w:val="Normal"/>
    <w:link w:val="HeaderChar"/>
    <w:uiPriority w:val="99"/>
    <w:semiHidden/>
    <w:rsid w:val="00F658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65850"/>
  </w:style>
  <w:style w:type="paragraph" w:styleId="Footer">
    <w:name w:val="footer"/>
    <w:basedOn w:val="Normal"/>
    <w:link w:val="FooterChar"/>
    <w:uiPriority w:val="99"/>
    <w:semiHidden/>
    <w:rsid w:val="00F658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65850"/>
  </w:style>
  <w:style w:type="paragraph" w:customStyle="1" w:styleId="abzacixml">
    <w:name w:val="abzaci_xml"/>
    <w:basedOn w:val="PlainText"/>
    <w:autoRedefine/>
    <w:uiPriority w:val="99"/>
    <w:rsid w:val="001970B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970B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1970B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970B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970B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970B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1970B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1970B0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145</Words>
  <Characters>830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u.dzimistarishvili</dc:creator>
  <cp:keywords/>
  <dc:description/>
  <cp:lastModifiedBy>ndolidze</cp:lastModifiedBy>
  <cp:revision>5</cp:revision>
  <cp:lastPrinted>2012-06-04T08:06:00Z</cp:lastPrinted>
  <dcterms:created xsi:type="dcterms:W3CDTF">2012-06-12T08:23:00Z</dcterms:created>
  <dcterms:modified xsi:type="dcterms:W3CDTF">2014-04-10T13:07:00Z</dcterms:modified>
</cp:coreProperties>
</file>