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E38" w:rsidRPr="00683A10" w:rsidRDefault="00234E38" w:rsidP="004B0F99">
      <w:pPr>
        <w:pStyle w:val="danartixml"/>
      </w:pPr>
      <w:r w:rsidRPr="00683A10">
        <w:t>დანართი 1</w:t>
      </w:r>
    </w:p>
    <w:p w:rsidR="00234E38" w:rsidRDefault="00234E38" w:rsidP="00B34FA4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ეროვნული სატყეო სააგენტოს ანალიტიკური დეპარტამენტი</w:t>
      </w:r>
    </w:p>
    <w:p w:rsidR="00234E38" w:rsidRPr="00AE742B" w:rsidRDefault="00234E38" w:rsidP="00B34FA4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(</w:t>
      </w:r>
      <w:r w:rsidRPr="00171547">
        <w:rPr>
          <w:rFonts w:ascii="Sylfaen" w:hAnsi="Sylfaen" w:cs="Sylfaen"/>
          <w:sz w:val="24"/>
          <w:szCs w:val="24"/>
          <w:lang w:val="ka-GE"/>
        </w:rPr>
        <w:t>ელექტრონული სისტემის ადმინისტრირების უფლების მქონე</w:t>
      </w:r>
      <w:r>
        <w:rPr>
          <w:rFonts w:ascii="Sylfaen" w:hAnsi="Sylfaen" w:cs="Sylfaen"/>
          <w:sz w:val="24"/>
          <w:szCs w:val="24"/>
          <w:lang w:val="ka-GE"/>
        </w:rPr>
        <w:t xml:space="preserve"> ქვედანაყოფი)</w:t>
      </w:r>
    </w:p>
    <w:p w:rsidR="00234E38" w:rsidRPr="00B075E8" w:rsidRDefault="00234E38" w:rsidP="00B34FA4">
      <w:pPr>
        <w:spacing w:after="0" w:line="240" w:lineRule="auto"/>
        <w:rPr>
          <w:b/>
          <w:bCs/>
          <w:sz w:val="24"/>
          <w:szCs w:val="24"/>
        </w:rPr>
      </w:pP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მერქნული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რესურსების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მართვის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ელექტრონულ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სისტემასთან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დაშვების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ნებართვა</w:t>
      </w:r>
    </w:p>
    <w:p w:rsidR="00234E38" w:rsidRPr="00B075E8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tbl>
      <w:tblPr>
        <w:tblW w:w="99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28"/>
        <w:gridCol w:w="6455"/>
      </w:tblGrid>
      <w:tr w:rsidR="00234E38" w:rsidRPr="004B0F99">
        <w:trPr>
          <w:trHeight w:val="794"/>
        </w:trPr>
        <w:tc>
          <w:tcPr>
            <w:tcW w:w="3528" w:type="dxa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სამსახურის დასახელება</w:t>
            </w:r>
          </w:p>
        </w:tc>
        <w:tc>
          <w:tcPr>
            <w:tcW w:w="6455" w:type="dxa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</w:tr>
      <w:tr w:rsidR="00234E38" w:rsidRPr="00276E63">
        <w:trPr>
          <w:trHeight w:val="514"/>
        </w:trPr>
        <w:tc>
          <w:tcPr>
            <w:tcW w:w="3528" w:type="dxa"/>
            <w:shd w:val="clear" w:color="auto" w:fill="D6E3BC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თანამდებობა</w:t>
            </w:r>
          </w:p>
        </w:tc>
        <w:tc>
          <w:tcPr>
            <w:tcW w:w="6455" w:type="dxa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76E63">
        <w:trPr>
          <w:trHeight w:val="454"/>
        </w:trPr>
        <w:tc>
          <w:tcPr>
            <w:tcW w:w="3528" w:type="dxa"/>
            <w:shd w:val="clear" w:color="auto" w:fill="D6E3BC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პირადი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6455" w:type="dxa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76E63">
        <w:trPr>
          <w:trHeight w:val="454"/>
        </w:trPr>
        <w:tc>
          <w:tcPr>
            <w:tcW w:w="3528" w:type="dxa"/>
            <w:shd w:val="clear" w:color="auto" w:fill="D6E3BC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  <w:r w:rsidRPr="00276E63">
              <w:rPr>
                <w:sz w:val="20"/>
                <w:szCs w:val="20"/>
                <w:lang w:val="ka-GE"/>
              </w:rPr>
              <w:t xml:space="preserve">, </w:t>
            </w: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6455" w:type="dxa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76E63">
        <w:trPr>
          <w:trHeight w:val="454"/>
        </w:trPr>
        <w:tc>
          <w:tcPr>
            <w:tcW w:w="3528" w:type="dxa"/>
            <w:shd w:val="clear" w:color="auto" w:fill="D6E3BC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ელექტრონული ფოსტა</w:t>
            </w:r>
          </w:p>
        </w:tc>
        <w:tc>
          <w:tcPr>
            <w:tcW w:w="6455" w:type="dxa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76E63">
        <w:trPr>
          <w:trHeight w:val="454"/>
        </w:trPr>
        <w:tc>
          <w:tcPr>
            <w:tcW w:w="3528" w:type="dxa"/>
            <w:shd w:val="clear" w:color="auto" w:fill="D6E3BC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ტელეფონი</w:t>
            </w:r>
          </w:p>
        </w:tc>
        <w:tc>
          <w:tcPr>
            <w:tcW w:w="6455" w:type="dxa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76E63">
        <w:trPr>
          <w:trHeight w:val="1134"/>
        </w:trPr>
        <w:tc>
          <w:tcPr>
            <w:tcW w:w="3528" w:type="dxa"/>
            <w:shd w:val="clear" w:color="auto" w:fill="D6E3BC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276E63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მოთხოვნა  (დაშვება სხვა სამსახურის ფარგლებში,  დაშვების სხვა დონე და ა. შ. დააკონკრეტეთ)</w:t>
            </w:r>
          </w:p>
        </w:tc>
        <w:tc>
          <w:tcPr>
            <w:tcW w:w="6455" w:type="dxa"/>
            <w:vAlign w:val="center"/>
          </w:tcPr>
          <w:p w:rsidR="00234E38" w:rsidRPr="00276E63" w:rsidRDefault="00234E38" w:rsidP="00276E63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</w:tbl>
    <w:p w:rsidR="00234E38" w:rsidRDefault="00234E38" w:rsidP="00B34FA4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Default="00234E38" w:rsidP="00B34FA4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Pr="002C63B6" w:rsidRDefault="00234E38" w:rsidP="00B34FA4">
      <w:pPr>
        <w:rPr>
          <w:rFonts w:ascii="Sylfaen" w:hAnsi="Sylfaen" w:cs="Sylfaen"/>
          <w:b/>
          <w:bCs/>
          <w:sz w:val="28"/>
          <w:szCs w:val="28"/>
        </w:rPr>
      </w:pPr>
      <w:r w:rsidRPr="002C63B6">
        <w:rPr>
          <w:rFonts w:ascii="Sylfaen" w:hAnsi="Sylfaen" w:cs="Sylfaen"/>
          <w:b/>
          <w:bCs/>
          <w:sz w:val="24"/>
          <w:szCs w:val="24"/>
          <w:lang w:val="ka-GE"/>
        </w:rPr>
        <w:t>დაშვება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2C63B6">
        <w:rPr>
          <w:rFonts w:ascii="Sylfaen" w:hAnsi="Sylfaen" w:cs="Sylfaen"/>
          <w:b/>
          <w:bCs/>
          <w:sz w:val="24"/>
          <w:szCs w:val="24"/>
          <w:lang w:val="ka-GE"/>
        </w:rPr>
        <w:t>ელექტრონული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2C63B6">
        <w:rPr>
          <w:rFonts w:ascii="Sylfaen" w:hAnsi="Sylfaen" w:cs="Sylfaen"/>
          <w:b/>
          <w:bCs/>
          <w:sz w:val="24"/>
          <w:szCs w:val="24"/>
          <w:lang w:val="ka-GE"/>
        </w:rPr>
        <w:t>სისტემის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2C63B6">
        <w:rPr>
          <w:rFonts w:ascii="Sylfaen" w:hAnsi="Sylfaen" w:cs="Sylfaen"/>
          <w:b/>
          <w:bCs/>
          <w:sz w:val="24"/>
          <w:szCs w:val="24"/>
          <w:lang w:val="ka-GE"/>
        </w:rPr>
        <w:t>ძირითადი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2C63B6">
        <w:rPr>
          <w:rFonts w:ascii="Sylfaen" w:hAnsi="Sylfaen" w:cs="Sylfaen"/>
          <w:b/>
          <w:bCs/>
          <w:sz w:val="24"/>
          <w:szCs w:val="24"/>
          <w:lang w:val="ka-GE"/>
        </w:rPr>
        <w:t>ველების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ა და სპეციალურ მოთხოვნაში მითითებული სამსახურების  შესაბამისად</w:t>
      </w:r>
    </w:p>
    <w:tbl>
      <w:tblPr>
        <w:tblW w:w="50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6"/>
        <w:gridCol w:w="6575"/>
        <w:gridCol w:w="1344"/>
        <w:gridCol w:w="1692"/>
      </w:tblGrid>
      <w:tr w:rsidR="00234E38" w:rsidRPr="004B0F99">
        <w:trPr>
          <w:trHeight w:val="51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№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ველების დასახელება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სისტემაში</w:t>
            </w: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დაშვება (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>X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)</w:t>
            </w: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დაშვების</w:t>
            </w:r>
            <w:r>
              <w:rPr>
                <w:rFonts w:ascii="Sylfaen" w:hAnsi="Sylfaen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დონე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4640" w:type="pct"/>
            <w:gridSpan w:val="3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ტყეკაფი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1.1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სოციალური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ჭრის მიზნით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გამოყოფილ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ტყეკაფებზე დაშვება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1.2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კომერციული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ჭრის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მიზნით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გამოყოფილ ტყეკაფებზე დაშვება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1.3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ჭრის მიზნით გამოყოფილ ტყეკაფებზე დაშვება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1.4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მოვლითი ჭრის მიზნით გამოყოფილ ტყეკაფებზე დაშვება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1.5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1.6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1.7</w:t>
            </w:r>
          </w:p>
        </w:tc>
        <w:tc>
          <w:tcPr>
            <w:tcW w:w="3174" w:type="pct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4640" w:type="pct"/>
            <w:gridSpan w:val="3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დამზადების ბილეთი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2.2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2.3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2.4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2.5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2.6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2.7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2.8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2.9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2.10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 მე-2 ხარისხის მოთხოვნის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 მე-2 ხარისხის მოთხოვნის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2.12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 მე-2 ხარისხის მოთხოვნის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4640" w:type="pct"/>
            <w:gridSpan w:val="3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b/>
                <w:bCs/>
                <w:sz w:val="20"/>
                <w:szCs w:val="20"/>
                <w:highlight w:val="yellow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წარმოშობის დოკუმენტი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დოკუმენტის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3.2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დოკუმენტის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3.3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 დოკუმენტის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3.4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ლიცენზიის/ხელშეკრულების საფუძველზე გაცემული ხე-ტყის წარმოშობის დოკუმენტის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4640" w:type="pct"/>
            <w:gridSpan w:val="3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b/>
                <w:bCs/>
                <w:sz w:val="20"/>
                <w:szCs w:val="20"/>
                <w:highlight w:val="yellow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მკაცრი აღრიცხვის დოკუმენტი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 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4.2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4.3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4.4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მფლობელზე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გაცემული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აღრიცხვის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დოკუმენტები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აღრიცხვის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რეგისტრაცია/მონაცემების შეტანა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4.5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მფლობელზე გაცემული მკაცრი აღრიცხვის დოკუმენტების აღრიცხვის რედაქტირება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4.6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მფლობელზე გაცემული მკაცრი აღრიცხვის დოკუმენტების აღრიცხვის დათვალიერება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4640" w:type="pct"/>
            <w:gridSpan w:val="3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შეტყობინებების სისტემა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შეტყობინებების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შექმნა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შეტანა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რედაქტირება</w:t>
            </w:r>
          </w:p>
        </w:tc>
        <w:tc>
          <w:tcPr>
            <w:tcW w:w="649" w:type="pct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5.2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შეტყობინებების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49" w:type="pct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4640" w:type="pct"/>
            <w:gridSpan w:val="3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ანგარიშგება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6.1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ზოგადი ანგარიშგება</w:t>
            </w:r>
          </w:p>
        </w:tc>
        <w:tc>
          <w:tcPr>
            <w:tcW w:w="649" w:type="pct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4640" w:type="pct"/>
            <w:gridSpan w:val="3"/>
            <w:tcBorders>
              <w:top w:val="nil"/>
            </w:tcBorders>
            <w:shd w:val="clear" w:color="auto" w:fill="D6E3BC"/>
            <w:vAlign w:val="center"/>
          </w:tcPr>
          <w:p w:rsidR="00234E38" w:rsidRPr="004B0F99" w:rsidRDefault="00234E38" w:rsidP="00276E63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სისტემის ადმინისტრირება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7.1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სისტემის ადმინისტრირება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0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7.2</w:t>
            </w:r>
          </w:p>
        </w:tc>
        <w:tc>
          <w:tcPr>
            <w:tcW w:w="3174" w:type="pct"/>
            <w:vAlign w:val="center"/>
          </w:tcPr>
          <w:p w:rsidR="00234E38" w:rsidRPr="004B0F99" w:rsidRDefault="00234E38" w:rsidP="00276E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ელექტრონული პასპორტის მართვა</w:t>
            </w:r>
          </w:p>
        </w:tc>
        <w:tc>
          <w:tcPr>
            <w:tcW w:w="649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  <w:vAlign w:val="center"/>
          </w:tcPr>
          <w:p w:rsidR="00234E38" w:rsidRPr="004B0F99" w:rsidRDefault="00234E38" w:rsidP="00276E63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</w:tbl>
    <w:p w:rsidR="00234E38" w:rsidRPr="004E7E45" w:rsidRDefault="00234E38" w:rsidP="00B34FA4">
      <w:pPr>
        <w:spacing w:after="0" w:line="240" w:lineRule="auto"/>
        <w:rPr>
          <w:b/>
          <w:bCs/>
          <w:lang w:val="ka-GE"/>
        </w:rPr>
      </w:pPr>
    </w:p>
    <w:p w:rsidR="00234E38" w:rsidRPr="001C6F7A" w:rsidRDefault="00234E38" w:rsidP="00B34FA4">
      <w:pPr>
        <w:spacing w:before="120" w:after="120" w:line="240" w:lineRule="auto"/>
        <w:ind w:right="-23"/>
        <w:jc w:val="both"/>
        <w:rPr>
          <w:rFonts w:ascii="Sylfaen" w:hAnsi="Sylfaen" w:cs="Sylfaen"/>
          <w:sz w:val="24"/>
          <w:szCs w:val="24"/>
          <w:lang w:val="ka-GE"/>
        </w:rPr>
      </w:pPr>
      <w:r w:rsidRPr="001C6F7A">
        <w:rPr>
          <w:rFonts w:ascii="Sylfaen" w:hAnsi="Sylfaen" w:cs="Sylfaen"/>
          <w:b/>
          <w:bCs/>
          <w:sz w:val="24"/>
          <w:szCs w:val="24"/>
          <w:lang w:val="ka-GE"/>
        </w:rPr>
        <w:t xml:space="preserve">მერქნული რესურსების მართვის ელექტრონული სისტემის </w:t>
      </w:r>
      <w:r w:rsidRPr="001C6F7A">
        <w:rPr>
          <w:rFonts w:ascii="Sylfaen" w:hAnsi="Sylfaen" w:cs="Sylfaen"/>
          <w:sz w:val="24"/>
          <w:szCs w:val="24"/>
          <w:lang w:val="ka-GE"/>
        </w:rPr>
        <w:t xml:space="preserve">მომხმარებლებად დარეგისტრირებული პირები ვალდებულნი არიან არ დაუშვან მომხმარებლის სახელის და პაროლის სხვა </w:t>
      </w:r>
      <w:r>
        <w:rPr>
          <w:rFonts w:ascii="Sylfaen" w:hAnsi="Sylfaen" w:cs="Sylfaen"/>
          <w:sz w:val="24"/>
          <w:szCs w:val="24"/>
          <w:lang w:val="ka-GE"/>
        </w:rPr>
        <w:t>პირზე გადაცემა.</w:t>
      </w:r>
    </w:p>
    <w:p w:rsidR="00234E38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6" type="#_x0000_t32" style="position:absolute;margin-left:321pt;margin-top:14.55pt;width:2in;height:0;z-index:251651072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მომხმარებლის ხელმოწერა</w:t>
      </w:r>
    </w:p>
    <w:p w:rsidR="00234E38" w:rsidRPr="00E34691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3" o:spid="_x0000_s1027" type="#_x0000_t32" style="position:absolute;margin-left:323.25pt;margin-top:14.4pt;width:2in;height:0;z-index:251652096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Pr="00E34691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B34FA4">
      <w:pPr>
        <w:pBdr>
          <w:between w:val="single" w:sz="4" w:space="1" w:color="auto"/>
        </w:pBdr>
        <w:spacing w:after="0" w:line="240" w:lineRule="auto"/>
        <w:rPr>
          <w:b/>
          <w:bCs/>
          <w:lang w:val="ka-GE"/>
        </w:rPr>
      </w:pPr>
      <w:r>
        <w:rPr>
          <w:noProof/>
        </w:rPr>
        <w:pict>
          <v:shape id="Straight Arrow Connector 2" o:spid="_x0000_s1028" type="#_x0000_t32" style="position:absolute;margin-left:323.25pt;margin-top:7pt;width:2in;height:0;z-index:251650048;visibility:visible;mso-wrap-distance-top:-6e-5mm;mso-wrap-distance-bottom:-6e-5mm"/>
        </w:pict>
      </w:r>
      <w:r>
        <w:rPr>
          <w:rFonts w:ascii="Sylfaen" w:hAnsi="Sylfaen" w:cs="Sylfaen"/>
          <w:b/>
          <w:bCs/>
          <w:lang w:val="ka-GE"/>
        </w:rPr>
        <w:t>ხელმძღვანელი პირის ხელმოწერა</w:t>
      </w:r>
    </w:p>
    <w:p w:rsidR="00234E38" w:rsidRPr="00E34691" w:rsidRDefault="00234E38" w:rsidP="00B34FA4">
      <w:pPr>
        <w:spacing w:after="0" w:line="240" w:lineRule="auto"/>
        <w:rPr>
          <w:b/>
          <w:bCs/>
          <w:lang w:val="ka-GE"/>
        </w:rPr>
      </w:pP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</w:p>
    <w:p w:rsidR="00234E38" w:rsidRPr="00E34691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1" o:spid="_x0000_s1029" type="#_x0000_t32" style="position:absolute;margin-left:323.25pt;margin-top:14.4pt;width:2in;height:0;z-index:251653120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B34FA4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B34FA4">
      <w:pPr>
        <w:rPr>
          <w:rFonts w:ascii="Sylfaen" w:hAnsi="Sylfaen" w:cs="Sylfaen"/>
          <w:sz w:val="24"/>
          <w:szCs w:val="24"/>
        </w:rPr>
      </w:pPr>
      <w:r w:rsidRPr="00171547">
        <w:rPr>
          <w:rFonts w:ascii="Sylfaen" w:hAnsi="Sylfaen" w:cs="Sylfaen"/>
          <w:b/>
          <w:bCs/>
          <w:sz w:val="24"/>
          <w:szCs w:val="24"/>
        </w:rPr>
        <w:t xml:space="preserve">X - </w:t>
      </w:r>
      <w:r w:rsidRPr="00171547">
        <w:rPr>
          <w:rFonts w:ascii="Sylfaen" w:hAnsi="Sylfaen" w:cs="Sylfaen"/>
          <w:sz w:val="24"/>
          <w:szCs w:val="24"/>
          <w:lang w:val="ka-GE"/>
        </w:rPr>
        <w:t>მონიშნეთ საჭირო უფლება</w:t>
      </w:r>
    </w:p>
    <w:p w:rsidR="00234E38" w:rsidRDefault="00234E38" w:rsidP="00B34FA4">
      <w:pPr>
        <w:rPr>
          <w:rFonts w:ascii="Sylfaen" w:hAnsi="Sylfaen" w:cs="Sylfaen"/>
          <w:sz w:val="24"/>
          <w:szCs w:val="24"/>
        </w:rPr>
      </w:pPr>
    </w:p>
    <w:p w:rsidR="00234E38" w:rsidRDefault="00234E38" w:rsidP="004B0F99">
      <w:pPr>
        <w:pStyle w:val="danartixml"/>
      </w:pPr>
      <w:r w:rsidRPr="007053FE">
        <w:t>დანართი 2</w:t>
      </w:r>
    </w:p>
    <w:p w:rsidR="00234E38" w:rsidRPr="004B0F99" w:rsidRDefault="00234E38" w:rsidP="004B0F99">
      <w:pPr>
        <w:spacing w:after="0" w:line="240" w:lineRule="auto"/>
        <w:jc w:val="right"/>
        <w:rPr>
          <w:rFonts w:ascii="Sylfaen" w:hAnsi="Sylfaen" w:cs="Sylfaen"/>
          <w:i/>
          <w:iCs/>
          <w:lang w:val="ru-RU"/>
        </w:rPr>
      </w:pPr>
    </w:p>
    <w:p w:rsidR="00234E38" w:rsidRPr="00AE742B" w:rsidRDefault="00234E38" w:rsidP="004B0F99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საქართველოს ტყის ფონდის მართვის უფლების მქონე ორგანო</w:t>
      </w:r>
    </w:p>
    <w:p w:rsidR="00234E38" w:rsidRPr="00B075E8" w:rsidRDefault="00234E38" w:rsidP="004B0F99">
      <w:pPr>
        <w:spacing w:after="0" w:line="240" w:lineRule="auto"/>
        <w:rPr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მერქნული რესურსების მართვის ელექტრონულ სისტემასთან დაშვების ნებართვა</w:t>
      </w:r>
    </w:p>
    <w:p w:rsidR="00234E38" w:rsidRPr="00B075E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68"/>
        <w:gridCol w:w="6579"/>
      </w:tblGrid>
      <w:tr w:rsidR="00234E38" w:rsidRPr="004B0F99">
        <w:trPr>
          <w:trHeight w:val="595"/>
        </w:trPr>
        <w:tc>
          <w:tcPr>
            <w:tcW w:w="3168" w:type="dxa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სამსახურის დასახელება</w:t>
            </w:r>
          </w:p>
        </w:tc>
        <w:tc>
          <w:tcPr>
            <w:tcW w:w="6579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</w:tr>
      <w:tr w:rsidR="00234E38" w:rsidRPr="00D42C50">
        <w:trPr>
          <w:trHeight w:val="514"/>
        </w:trPr>
        <w:tc>
          <w:tcPr>
            <w:tcW w:w="3168" w:type="dxa"/>
            <w:shd w:val="clear" w:color="auto" w:fill="D6E3BC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თანამდებობა</w:t>
            </w:r>
          </w:p>
        </w:tc>
        <w:tc>
          <w:tcPr>
            <w:tcW w:w="6579" w:type="dxa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D42C50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პირადი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6579" w:type="dxa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D42C50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  <w:r w:rsidRPr="00D42C50">
              <w:rPr>
                <w:sz w:val="20"/>
                <w:szCs w:val="20"/>
                <w:lang w:val="ka-GE"/>
              </w:rPr>
              <w:t xml:space="preserve">, </w:t>
            </w: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6579" w:type="dxa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D42C50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ელექტრონული ფოსტა</w:t>
            </w:r>
          </w:p>
        </w:tc>
        <w:tc>
          <w:tcPr>
            <w:tcW w:w="6579" w:type="dxa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D42C50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ტელეფონი</w:t>
            </w:r>
          </w:p>
        </w:tc>
        <w:tc>
          <w:tcPr>
            <w:tcW w:w="6579" w:type="dxa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D42C50">
        <w:trPr>
          <w:trHeight w:val="1134"/>
        </w:trPr>
        <w:tc>
          <w:tcPr>
            <w:tcW w:w="3168" w:type="dxa"/>
            <w:shd w:val="clear" w:color="auto" w:fill="D6E3BC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42C50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მოთხოვნა (დაშვება სხვა სამსახურის ფარგლებში,  დაშვების სხვა დონე და ა. შ.  დააკონკრეტეთ)</w:t>
            </w:r>
          </w:p>
        </w:tc>
        <w:tc>
          <w:tcPr>
            <w:tcW w:w="6579" w:type="dxa"/>
            <w:vAlign w:val="center"/>
          </w:tcPr>
          <w:p w:rsidR="00234E38" w:rsidRPr="00D42C50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</w:tbl>
    <w:p w:rsidR="00234E38" w:rsidRDefault="00234E38" w:rsidP="004B0F99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Pr="002C63B6" w:rsidRDefault="00234E38" w:rsidP="004B0F99">
      <w:pPr>
        <w:rPr>
          <w:rFonts w:ascii="Sylfaen" w:hAnsi="Sylfaen" w:cs="Sylfaen"/>
          <w:b/>
          <w:bCs/>
          <w:sz w:val="28"/>
          <w:szCs w:val="28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დაშვება ელექტრონული სისტემის ძირითადი ველებისა და სპეციალურ მოთხოვნაში მითითებული სამსახურების შესაბამისად</w:t>
      </w:r>
    </w:p>
    <w:tbl>
      <w:tblPr>
        <w:tblW w:w="49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1"/>
        <w:gridCol w:w="6397"/>
        <w:gridCol w:w="1438"/>
        <w:gridCol w:w="1616"/>
      </w:tblGrid>
      <w:tr w:rsidR="00234E38" w:rsidRPr="004B0F99">
        <w:trPr>
          <w:trHeight w:val="136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№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ველების დასახელება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სისტემაში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დაშვება (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>X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)</w:t>
            </w: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დაშვების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დონე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4632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ტყეკაფი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1.1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სოციალური ჭრის მიზნით 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1.2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კომერციული ჭრის მიზნით 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1.3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ჭრის მიზნით 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1.4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მოვლითი ჭრის მიზნით 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1.5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1.6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1.7</w:t>
            </w:r>
          </w:p>
        </w:tc>
        <w:tc>
          <w:tcPr>
            <w:tcW w:w="3135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4632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დამზადების ბილეთი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2.2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2.3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2.4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2.5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2.6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2.7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2.8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2.9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2.10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 მე-2 ხარისხის მოთხოვნის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2.11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 მე-2 ხარისხის მოთხოვნის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2.12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მე-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 ხარისხის მოთხოვნის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4632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წარმოშობის დოკუმენტი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3.1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დოკუმენტის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3.2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დოკუმენტის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3.3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დოკუმენტის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3.4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ლიცენზიის/ხელშეკრულების საფუძველზე გაცემული ხე-ტყის წარმოშობის დოკუმენტის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4632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მკაცრი აღრიცხვის დოკუმენტი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4.1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4.2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4.3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4.4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მფლობელზე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გაცემული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 რეგისტრაცია/მონაცემების შეტანა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4.5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მფლობელზე გაცემული მკაცრი აღრიცხვის დოკუმენტების აღრიცხვის რედაქტირება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4.6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მფლობელზე გაცემული მკაცრი აღრიცხვის დოკუმენტების აღრიცხვის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4632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ანგარიშგება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5.1</w:t>
            </w:r>
          </w:p>
        </w:tc>
        <w:tc>
          <w:tcPr>
            <w:tcW w:w="3135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ზოგადი ანგარიშები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</w:tbl>
    <w:p w:rsidR="00234E38" w:rsidRPr="004E7E45" w:rsidRDefault="00234E38" w:rsidP="004B0F99">
      <w:pPr>
        <w:spacing w:after="0" w:line="240" w:lineRule="auto"/>
        <w:rPr>
          <w:b/>
          <w:bCs/>
          <w:lang w:val="ka-GE"/>
        </w:rPr>
      </w:pPr>
    </w:p>
    <w:p w:rsidR="00234E38" w:rsidRPr="001C6F7A" w:rsidRDefault="00234E38" w:rsidP="004B0F99">
      <w:pPr>
        <w:spacing w:before="120" w:after="120" w:line="240" w:lineRule="auto"/>
        <w:ind w:right="-23"/>
        <w:jc w:val="both"/>
        <w:rPr>
          <w:rFonts w:ascii="Sylfaen" w:hAnsi="Sylfaen" w:cs="Sylfaen"/>
          <w:sz w:val="24"/>
          <w:szCs w:val="24"/>
          <w:lang w:val="ka-GE"/>
        </w:rPr>
      </w:pPr>
      <w:r w:rsidRPr="001C6F7A">
        <w:rPr>
          <w:rFonts w:ascii="Sylfaen" w:hAnsi="Sylfaen" w:cs="Sylfaen"/>
          <w:b/>
          <w:bCs/>
          <w:sz w:val="24"/>
          <w:szCs w:val="24"/>
          <w:lang w:val="ka-GE"/>
        </w:rPr>
        <w:t>მერქნული რესურსების მართვის ელექტრონული სისტემის წარმოების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1C6F7A">
        <w:rPr>
          <w:rFonts w:ascii="Sylfaen" w:hAnsi="Sylfaen" w:cs="Sylfaen"/>
          <w:b/>
          <w:bCs/>
          <w:sz w:val="24"/>
          <w:szCs w:val="24"/>
          <w:lang w:val="ka-GE"/>
        </w:rPr>
        <w:t xml:space="preserve">ინსტრუქციის  </w:t>
      </w:r>
      <w:r w:rsidRPr="00E30F5A">
        <w:rPr>
          <w:rFonts w:ascii="Sylfaen" w:hAnsi="Sylfaen" w:cs="Sylfaen"/>
          <w:sz w:val="24"/>
          <w:szCs w:val="24"/>
          <w:lang w:val="ka-GE"/>
        </w:rPr>
        <w:t>შესაბამისად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1C6F7A">
        <w:rPr>
          <w:rFonts w:ascii="Sylfaen" w:hAnsi="Sylfaen" w:cs="Sylfaen"/>
          <w:sz w:val="24"/>
          <w:szCs w:val="24"/>
          <w:lang w:val="ka-GE"/>
        </w:rPr>
        <w:t xml:space="preserve"> მომხმარებლებად დარეგისტრირებული პირები ვალდებულნი არიან არ დაუშვან მომხმარებლის სახელის და პაროლის სხვა </w:t>
      </w:r>
      <w:r>
        <w:rPr>
          <w:rFonts w:ascii="Sylfaen" w:hAnsi="Sylfaen" w:cs="Sylfaen"/>
          <w:sz w:val="24"/>
          <w:szCs w:val="24"/>
          <w:lang w:val="ka-GE"/>
        </w:rPr>
        <w:t>პირზე გადაცემა.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tabs>
          <w:tab w:val="left" w:pos="6028"/>
        </w:tabs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ab/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8" o:spid="_x0000_s1030" type="#_x0000_t32" style="position:absolute;margin-left:321pt;margin-top:14.55pt;width:2in;height:0;z-index:251655168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მომხმარებლის ხელმოწერა</w:t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7" o:spid="_x0000_s1031" type="#_x0000_t32" style="position:absolute;margin-left:323.25pt;margin-top:14.4pt;width:2in;height:0;z-index:251656192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pBdr>
          <w:between w:val="single" w:sz="4" w:space="1" w:color="auto"/>
        </w:pBdr>
        <w:spacing w:after="0" w:line="240" w:lineRule="auto"/>
        <w:rPr>
          <w:b/>
          <w:bCs/>
          <w:lang w:val="ka-GE"/>
        </w:rPr>
      </w:pPr>
      <w:r>
        <w:rPr>
          <w:noProof/>
        </w:rPr>
        <w:pict>
          <v:shape id="Straight Arrow Connector 6" o:spid="_x0000_s1032" type="#_x0000_t32" style="position:absolute;margin-left:323.25pt;margin-top:7pt;width:2in;height:0;z-index:251654144;visibility:visible;mso-wrap-distance-top:-6e-5mm;mso-wrap-distance-bottom:-6e-5mm"/>
        </w:pict>
      </w:r>
      <w:r>
        <w:rPr>
          <w:rFonts w:ascii="Sylfaen" w:hAnsi="Sylfaen" w:cs="Sylfaen"/>
          <w:b/>
          <w:bCs/>
          <w:lang w:val="ka-GE"/>
        </w:rPr>
        <w:t>ხელმძღვანელი პირის ხელმოწერა</w:t>
      </w:r>
    </w:p>
    <w:p w:rsidR="00234E38" w:rsidRPr="00E34691" w:rsidRDefault="00234E38" w:rsidP="004B0F99">
      <w:pPr>
        <w:spacing w:after="0" w:line="240" w:lineRule="auto"/>
        <w:rPr>
          <w:b/>
          <w:bCs/>
          <w:lang w:val="ka-GE"/>
        </w:rPr>
      </w:pP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5" o:spid="_x0000_s1033" type="#_x0000_t32" style="position:absolute;margin-left:323.25pt;margin-top:14.4pt;width:2in;height:0;z-index:251657216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171547" w:rsidRDefault="00234E38" w:rsidP="004B0F99">
      <w:pPr>
        <w:rPr>
          <w:rFonts w:ascii="Sylfaen" w:hAnsi="Sylfaen" w:cs="Sylfaen"/>
          <w:sz w:val="24"/>
          <w:szCs w:val="24"/>
          <w:lang w:val="ka-GE"/>
        </w:rPr>
      </w:pPr>
      <w:r w:rsidRPr="00171547">
        <w:rPr>
          <w:rFonts w:ascii="Sylfaen" w:hAnsi="Sylfaen" w:cs="Sylfaen"/>
          <w:b/>
          <w:bCs/>
          <w:sz w:val="24"/>
          <w:szCs w:val="24"/>
        </w:rPr>
        <w:t xml:space="preserve">X - </w:t>
      </w:r>
      <w:r w:rsidRPr="00171547">
        <w:rPr>
          <w:rFonts w:ascii="Sylfaen" w:hAnsi="Sylfaen" w:cs="Sylfaen"/>
          <w:sz w:val="24"/>
          <w:szCs w:val="24"/>
          <w:lang w:val="ka-GE"/>
        </w:rPr>
        <w:t>მონიშნეთ საჭირო უფლება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2E1B5B" w:rsidRDefault="00234E38" w:rsidP="004B0F99">
      <w:pPr>
        <w:pStyle w:val="danartixml"/>
      </w:pPr>
      <w:r>
        <w:rPr>
          <w:sz w:val="24"/>
          <w:szCs w:val="24"/>
        </w:rPr>
        <w:br w:type="page"/>
      </w:r>
      <w:r>
        <w:t>დანართი 3</w:t>
      </w:r>
    </w:p>
    <w:p w:rsidR="00234E38" w:rsidRPr="00B075E8" w:rsidRDefault="00234E38" w:rsidP="004B0F99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B075E8">
        <w:rPr>
          <w:rFonts w:ascii="Sylfaen" w:hAnsi="Sylfaen" w:cs="Sylfaen"/>
          <w:b/>
          <w:bCs/>
          <w:sz w:val="24"/>
          <w:szCs w:val="24"/>
          <w:lang w:val="ka-GE"/>
        </w:rPr>
        <w:t>გარემოსდაცვითი ზედამხედველობის დეპარტამენტი</w:t>
      </w:r>
    </w:p>
    <w:p w:rsidR="00234E38" w:rsidRPr="00B075E8" w:rsidRDefault="00234E38" w:rsidP="004B0F99">
      <w:pPr>
        <w:spacing w:after="0" w:line="240" w:lineRule="auto"/>
        <w:rPr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მერქნული რესურსების მართვის ელექტრონულ სისტემასთან დაშვების ნებართვა</w:t>
      </w:r>
    </w:p>
    <w:p w:rsidR="00234E38" w:rsidRPr="00B075E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8"/>
        <w:gridCol w:w="6759"/>
      </w:tblGrid>
      <w:tr w:rsidR="00234E38" w:rsidRPr="004B0F99">
        <w:trPr>
          <w:trHeight w:val="550"/>
        </w:trPr>
        <w:tc>
          <w:tcPr>
            <w:tcW w:w="2988" w:type="dxa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სამსახურის დასახელება</w:t>
            </w:r>
          </w:p>
        </w:tc>
        <w:tc>
          <w:tcPr>
            <w:tcW w:w="6759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</w:tr>
      <w:tr w:rsidR="00234E38" w:rsidRPr="002A2A74">
        <w:trPr>
          <w:trHeight w:val="460"/>
        </w:trPr>
        <w:tc>
          <w:tcPr>
            <w:tcW w:w="2988" w:type="dxa"/>
            <w:shd w:val="clear" w:color="auto" w:fill="D6E3BC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თანამდებობა</w:t>
            </w:r>
          </w:p>
        </w:tc>
        <w:tc>
          <w:tcPr>
            <w:tcW w:w="6759" w:type="dxa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A2A74">
        <w:trPr>
          <w:trHeight w:val="454"/>
        </w:trPr>
        <w:tc>
          <w:tcPr>
            <w:tcW w:w="2988" w:type="dxa"/>
            <w:shd w:val="clear" w:color="auto" w:fill="D6E3BC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პირადი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6759" w:type="dxa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A2A74">
        <w:trPr>
          <w:trHeight w:val="454"/>
        </w:trPr>
        <w:tc>
          <w:tcPr>
            <w:tcW w:w="2988" w:type="dxa"/>
            <w:shd w:val="clear" w:color="auto" w:fill="D6E3BC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  <w:r w:rsidRPr="002A2A74">
              <w:rPr>
                <w:sz w:val="20"/>
                <w:szCs w:val="20"/>
                <w:lang w:val="ka-GE"/>
              </w:rPr>
              <w:t xml:space="preserve">, </w:t>
            </w: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6759" w:type="dxa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A2A74">
        <w:trPr>
          <w:trHeight w:val="454"/>
        </w:trPr>
        <w:tc>
          <w:tcPr>
            <w:tcW w:w="2988" w:type="dxa"/>
            <w:shd w:val="clear" w:color="auto" w:fill="D6E3BC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ელექტრონული ფოსტა</w:t>
            </w:r>
          </w:p>
        </w:tc>
        <w:tc>
          <w:tcPr>
            <w:tcW w:w="6759" w:type="dxa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A2A74">
        <w:trPr>
          <w:trHeight w:val="454"/>
        </w:trPr>
        <w:tc>
          <w:tcPr>
            <w:tcW w:w="2988" w:type="dxa"/>
            <w:shd w:val="clear" w:color="auto" w:fill="D6E3BC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ტელეფონი</w:t>
            </w:r>
          </w:p>
        </w:tc>
        <w:tc>
          <w:tcPr>
            <w:tcW w:w="6759" w:type="dxa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A2A74">
        <w:trPr>
          <w:trHeight w:val="1134"/>
        </w:trPr>
        <w:tc>
          <w:tcPr>
            <w:tcW w:w="2988" w:type="dxa"/>
            <w:shd w:val="clear" w:color="auto" w:fill="D6E3BC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მოთხოვნა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 xml:space="preserve"> </w:t>
            </w:r>
            <w:r w:rsidRPr="002A2A74">
              <w:rPr>
                <w:rFonts w:ascii="Sylfaen" w:hAnsi="Sylfaen" w:cs="Sylfaen"/>
                <w:sz w:val="20"/>
                <w:szCs w:val="20"/>
                <w:lang w:val="ka-GE"/>
              </w:rPr>
              <w:t>(დაშვება სხვა სამსახურის ფარგლებში,  დაშვების სხვა დონე და ა. შ.  დააკონკრეტეთ)</w:t>
            </w:r>
          </w:p>
        </w:tc>
        <w:tc>
          <w:tcPr>
            <w:tcW w:w="6759" w:type="dxa"/>
            <w:vAlign w:val="center"/>
          </w:tcPr>
          <w:p w:rsidR="00234E38" w:rsidRPr="002A2A74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</w:tbl>
    <w:p w:rsidR="00234E38" w:rsidRDefault="00234E38" w:rsidP="004B0F99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Pr="002C63B6" w:rsidRDefault="00234E38" w:rsidP="004B0F99">
      <w:pPr>
        <w:rPr>
          <w:rFonts w:ascii="Sylfaen" w:hAnsi="Sylfaen" w:cs="Sylfaen"/>
          <w:b/>
          <w:bCs/>
          <w:sz w:val="28"/>
          <w:szCs w:val="28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დაშვება ელექტრონული სისტემის ძირითადი ველებისა და სპეციალურ მოთხოვნაში მითითებული სამსახურების შესაბამისად</w:t>
      </w:r>
    </w:p>
    <w:tbl>
      <w:tblPr>
        <w:tblW w:w="49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6752"/>
        <w:gridCol w:w="1342"/>
        <w:gridCol w:w="1630"/>
      </w:tblGrid>
      <w:tr w:rsidR="00234E38" w:rsidRPr="004B0F99">
        <w:trPr>
          <w:trHeight w:val="89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№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ველების დასახელება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სისტემაშიდაშვება (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>X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)</w:t>
            </w: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დაშვების</w:t>
            </w:r>
            <w:r>
              <w:rPr>
                <w:rFonts w:ascii="Sylfaen" w:hAnsi="Sylfaen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დონე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ტყეკაფი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1.1</w:t>
            </w:r>
          </w:p>
        </w:tc>
        <w:tc>
          <w:tcPr>
            <w:tcW w:w="3280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სოციალური ჭრის მიზნით გამოყოფილ ტყეკაფებზე დაშვება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1.2</w:t>
            </w:r>
          </w:p>
        </w:tc>
        <w:tc>
          <w:tcPr>
            <w:tcW w:w="3280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კომერციული ჭრის მიზნით გამოყოფილ ტყეკაფებზე დაშვება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1.3</w:t>
            </w:r>
          </w:p>
        </w:tc>
        <w:tc>
          <w:tcPr>
            <w:tcW w:w="3280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საფუძველზე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ჭრის მიზნით გამოყოფილ ტყეკაფებზე დაშვება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1.4</w:t>
            </w:r>
          </w:p>
        </w:tc>
        <w:tc>
          <w:tcPr>
            <w:tcW w:w="3280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საფუძველზე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მოვლითი ჭრის მიზნით გამოყოფილ ტყეკაფებზე დაშვება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1.5</w:t>
            </w:r>
          </w:p>
        </w:tc>
        <w:tc>
          <w:tcPr>
            <w:tcW w:w="3280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დამზადების ბილეთი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</w:t>
            </w:r>
            <w:r w:rsidRPr="004B0F99">
              <w:rPr>
                <w:sz w:val="20"/>
                <w:szCs w:val="20"/>
                <w:lang w:val="ka-GE"/>
              </w:rPr>
              <w:t>-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ბილეთების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წარმოშობის დოკუმენტი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საფუძველზე გაცემული ხე-ტყის წარმოშობის დოკუმენტის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რეგისტრაცია/მონაცემების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შეტანა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3.2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საფუძველზე გაცემული ხე-ტყის წარმოშობის დოკუმენტის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რედაქტირება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3.3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 დოკუმენტის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მკაცრი</w:t>
            </w:r>
            <w: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აღრიცხვის</w:t>
            </w:r>
            <w: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დოკუმენტები</w:t>
            </w:r>
          </w:p>
        </w:tc>
      </w:tr>
      <w:tr w:rsidR="00234E38" w:rsidRPr="004B0F99">
        <w:trPr>
          <w:trHeight w:val="503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ხელშეკრულების მფლობელზე გაცემული მკაცრი აღრიცხვის დოკუმენტების აღრიცხვის რედაქტირება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4.2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სახერხი საამქრო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რეგისტრაცია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შეტანა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5.2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 მონაცემების რედაქტირება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5.3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5.4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ანგარიშის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რეგისტრაცია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შეტანა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5.5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ანგარიშის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რედაქტირება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5.6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ანგარიშის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სახერხი საამქროს მართვა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6.1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 მონაცემების რედაქტირება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6.2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შეტყობინებების სისტემა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7.1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შეტყობინებების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შექმნა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შეტანა</w:t>
            </w:r>
            <w:r w:rsidRPr="004B0F99">
              <w:rPr>
                <w:sz w:val="20"/>
                <w:szCs w:val="20"/>
                <w:lang w:val="ka-GE"/>
              </w:rPr>
              <w:t>/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რედაქტირება</w:t>
            </w:r>
          </w:p>
        </w:tc>
        <w:tc>
          <w:tcPr>
            <w:tcW w:w="652" w:type="pct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7.2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შეტყობინებების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652" w:type="pct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8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ანგარიშგება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8.1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ზოგადი ანგარიშები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9</w:t>
            </w:r>
          </w:p>
        </w:tc>
        <w:tc>
          <w:tcPr>
            <w:tcW w:w="4724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ელექტრონული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მოწყობილობა (ფირნიშების სკანერი)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276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9.1</w:t>
            </w:r>
          </w:p>
        </w:tc>
        <w:tc>
          <w:tcPr>
            <w:tcW w:w="3280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ფირნიშის მონაცემების დათვალიერება</w:t>
            </w:r>
          </w:p>
        </w:tc>
        <w:tc>
          <w:tcPr>
            <w:tcW w:w="652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1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</w:tbl>
    <w:p w:rsidR="00234E38" w:rsidRPr="004E7E45" w:rsidRDefault="00234E38" w:rsidP="004B0F99">
      <w:pPr>
        <w:spacing w:after="0" w:line="240" w:lineRule="auto"/>
        <w:rPr>
          <w:b/>
          <w:bCs/>
          <w:lang w:val="ka-GE"/>
        </w:rPr>
      </w:pPr>
    </w:p>
    <w:p w:rsidR="00234E38" w:rsidRPr="001C6F7A" w:rsidRDefault="00234E38" w:rsidP="004B0F99">
      <w:pPr>
        <w:spacing w:before="120" w:after="120" w:line="240" w:lineRule="auto"/>
        <w:ind w:right="-23"/>
        <w:jc w:val="both"/>
        <w:rPr>
          <w:rFonts w:ascii="Sylfaen" w:hAnsi="Sylfaen" w:cs="Sylfaen"/>
          <w:sz w:val="24"/>
          <w:szCs w:val="24"/>
          <w:lang w:val="ka-GE"/>
        </w:rPr>
      </w:pPr>
      <w:r w:rsidRPr="001C6F7A">
        <w:rPr>
          <w:rFonts w:ascii="Sylfaen" w:hAnsi="Sylfaen" w:cs="Sylfaen"/>
          <w:b/>
          <w:bCs/>
          <w:sz w:val="24"/>
          <w:szCs w:val="24"/>
          <w:lang w:val="ka-GE"/>
        </w:rPr>
        <w:t xml:space="preserve"> მერქნული რესურსების მართვის ელექტრონული სისტემის წარმოების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Pr="001C6F7A">
        <w:rPr>
          <w:rFonts w:ascii="Sylfaen" w:hAnsi="Sylfaen" w:cs="Sylfaen"/>
          <w:b/>
          <w:bCs/>
          <w:sz w:val="24"/>
          <w:szCs w:val="24"/>
          <w:lang w:val="ka-GE"/>
        </w:rPr>
        <w:t xml:space="preserve">ინსტრუქციის </w:t>
      </w:r>
      <w:r w:rsidRPr="007B5E79">
        <w:rPr>
          <w:rFonts w:ascii="Sylfaen" w:hAnsi="Sylfaen" w:cs="Sylfaen"/>
          <w:sz w:val="24"/>
          <w:szCs w:val="24"/>
          <w:lang w:val="ka-GE"/>
        </w:rPr>
        <w:t>შესაბამისად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1C6F7A">
        <w:rPr>
          <w:rFonts w:ascii="Sylfaen" w:hAnsi="Sylfaen" w:cs="Sylfaen"/>
          <w:sz w:val="24"/>
          <w:szCs w:val="24"/>
          <w:lang w:val="ka-GE"/>
        </w:rPr>
        <w:t xml:space="preserve"> მომხმარებლებად დარეგისტრირებული პირები ვალდებულნი არიან არ დაუშვან მომხმარებლის სახელის და პაროლის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C6F7A">
        <w:rPr>
          <w:rFonts w:ascii="Sylfaen" w:hAnsi="Sylfaen" w:cs="Sylfaen"/>
          <w:sz w:val="24"/>
          <w:szCs w:val="24"/>
          <w:lang w:val="ka-GE"/>
        </w:rPr>
        <w:t xml:space="preserve">სხვა </w:t>
      </w:r>
      <w:r>
        <w:rPr>
          <w:rFonts w:ascii="Sylfaen" w:hAnsi="Sylfaen" w:cs="Sylfaen"/>
          <w:sz w:val="24"/>
          <w:szCs w:val="24"/>
          <w:lang w:val="ka-GE"/>
        </w:rPr>
        <w:t>პირ</w:t>
      </w:r>
      <w:r w:rsidRPr="001C6F7A">
        <w:rPr>
          <w:rFonts w:ascii="Sylfaen" w:hAnsi="Sylfaen" w:cs="Sylfaen"/>
          <w:sz w:val="24"/>
          <w:szCs w:val="24"/>
          <w:lang w:val="ka-GE"/>
        </w:rPr>
        <w:t>ზე გადაცემა.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12" o:spid="_x0000_s1034" type="#_x0000_t32" style="position:absolute;margin-left:321pt;margin-top:14.55pt;width:2in;height:0;z-index:251659264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მომხმარებლის ხელმოწერა</w:t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11" o:spid="_x0000_s1035" type="#_x0000_t32" style="position:absolute;margin-left:323.25pt;margin-top:14.4pt;width:2in;height:0;z-index:251660288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pBdr>
          <w:between w:val="single" w:sz="4" w:space="1" w:color="auto"/>
        </w:pBdr>
        <w:spacing w:after="0" w:line="240" w:lineRule="auto"/>
        <w:rPr>
          <w:b/>
          <w:bCs/>
          <w:lang w:val="ka-GE"/>
        </w:rPr>
      </w:pPr>
      <w:r>
        <w:rPr>
          <w:noProof/>
        </w:rPr>
        <w:pict>
          <v:shape id="Straight Arrow Connector 10" o:spid="_x0000_s1036" type="#_x0000_t32" style="position:absolute;margin-left:323.25pt;margin-top:7pt;width:2in;height:0;z-index:251658240;visibility:visible;mso-wrap-distance-top:-6e-5mm;mso-wrap-distance-bottom:-6e-5mm"/>
        </w:pict>
      </w:r>
      <w:r>
        <w:rPr>
          <w:rFonts w:ascii="Sylfaen" w:hAnsi="Sylfaen" w:cs="Sylfaen"/>
          <w:b/>
          <w:bCs/>
          <w:lang w:val="ka-GE"/>
        </w:rPr>
        <w:t>ხელმძღვანელი პირის ხელმოწერა</w:t>
      </w:r>
    </w:p>
    <w:p w:rsidR="00234E38" w:rsidRPr="00E34691" w:rsidRDefault="00234E38" w:rsidP="004B0F99">
      <w:pPr>
        <w:spacing w:after="0" w:line="240" w:lineRule="auto"/>
        <w:rPr>
          <w:b/>
          <w:bCs/>
          <w:lang w:val="ka-GE"/>
        </w:rPr>
      </w:pP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9" o:spid="_x0000_s1037" type="#_x0000_t32" style="position:absolute;margin-left:323.25pt;margin-top:14.4pt;width:2in;height:0;z-index:251661312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171547" w:rsidRDefault="00234E38" w:rsidP="004B0F99">
      <w:pPr>
        <w:rPr>
          <w:rFonts w:ascii="Sylfaen" w:hAnsi="Sylfaen" w:cs="Sylfaen"/>
          <w:sz w:val="24"/>
          <w:szCs w:val="24"/>
          <w:lang w:val="ka-GE"/>
        </w:rPr>
      </w:pPr>
      <w:r w:rsidRPr="00171547">
        <w:rPr>
          <w:rFonts w:ascii="Sylfaen" w:hAnsi="Sylfaen" w:cs="Sylfaen"/>
          <w:b/>
          <w:bCs/>
          <w:sz w:val="24"/>
          <w:szCs w:val="24"/>
        </w:rPr>
        <w:t xml:space="preserve">X - </w:t>
      </w:r>
      <w:r w:rsidRPr="00171547">
        <w:rPr>
          <w:rFonts w:ascii="Sylfaen" w:hAnsi="Sylfaen" w:cs="Sylfaen"/>
          <w:sz w:val="24"/>
          <w:szCs w:val="24"/>
          <w:lang w:val="ka-GE"/>
        </w:rPr>
        <w:t>მონიშნეთ საჭირო უფლება</w:t>
      </w:r>
    </w:p>
    <w:p w:rsidR="00234E38" w:rsidRDefault="00234E38" w:rsidP="004B0F99"/>
    <w:p w:rsidR="00234E38" w:rsidRDefault="00234E38" w:rsidP="004B0F99">
      <w:pPr>
        <w:pStyle w:val="danartixml"/>
      </w:pPr>
      <w:r>
        <w:t>დანართი 4</w:t>
      </w:r>
    </w:p>
    <w:p w:rsidR="00234E38" w:rsidRPr="004B0F99" w:rsidRDefault="00234E38" w:rsidP="004B0F99">
      <w:pPr>
        <w:spacing w:after="0" w:line="240" w:lineRule="auto"/>
        <w:jc w:val="right"/>
        <w:rPr>
          <w:rFonts w:ascii="Sylfaen" w:hAnsi="Sylfaen" w:cs="Sylfaen"/>
          <w:i/>
          <w:iCs/>
          <w:lang w:val="ru-RU"/>
        </w:rPr>
      </w:pPr>
    </w:p>
    <w:p w:rsidR="00234E38" w:rsidRPr="00B075E8" w:rsidRDefault="00234E38" w:rsidP="004B0F99">
      <w:pPr>
        <w:spacing w:after="0" w:line="240" w:lineRule="auto"/>
        <w:rPr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მერქნული რესურსების მართვის ელექტრონულ სისტემასთან დაშვების ნებართვა</w:t>
      </w:r>
    </w:p>
    <w:p w:rsidR="00234E38" w:rsidRPr="00B075E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68"/>
        <w:gridCol w:w="6579"/>
      </w:tblGrid>
      <w:tr w:rsidR="00234E38" w:rsidRPr="004B0F99">
        <w:trPr>
          <w:trHeight w:val="442"/>
        </w:trPr>
        <w:tc>
          <w:tcPr>
            <w:tcW w:w="3168" w:type="dxa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სამსახურის დასახელება</w:t>
            </w:r>
          </w:p>
        </w:tc>
        <w:tc>
          <w:tcPr>
            <w:tcW w:w="6579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</w:tr>
      <w:tr w:rsidR="00234E38" w:rsidRPr="00C9061D">
        <w:trPr>
          <w:trHeight w:val="532"/>
        </w:trPr>
        <w:tc>
          <w:tcPr>
            <w:tcW w:w="3168" w:type="dxa"/>
            <w:shd w:val="clear" w:color="auto" w:fill="D6E3BC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თანამდებობა</w:t>
            </w:r>
          </w:p>
        </w:tc>
        <w:tc>
          <w:tcPr>
            <w:tcW w:w="6579" w:type="dxa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C9061D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პირადი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6579" w:type="dxa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C9061D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  <w:r w:rsidRPr="00C9061D">
              <w:rPr>
                <w:sz w:val="20"/>
                <w:szCs w:val="20"/>
                <w:lang w:val="ka-GE"/>
              </w:rPr>
              <w:t xml:space="preserve">, </w:t>
            </w: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6579" w:type="dxa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C9061D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ელექტრონული ფოსტა</w:t>
            </w:r>
          </w:p>
        </w:tc>
        <w:tc>
          <w:tcPr>
            <w:tcW w:w="6579" w:type="dxa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C9061D">
        <w:trPr>
          <w:trHeight w:val="454"/>
        </w:trPr>
        <w:tc>
          <w:tcPr>
            <w:tcW w:w="3168" w:type="dxa"/>
            <w:shd w:val="clear" w:color="auto" w:fill="D6E3BC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ტელეფონი</w:t>
            </w:r>
          </w:p>
        </w:tc>
        <w:tc>
          <w:tcPr>
            <w:tcW w:w="6579" w:type="dxa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C9061D">
        <w:trPr>
          <w:trHeight w:val="1134"/>
        </w:trPr>
        <w:tc>
          <w:tcPr>
            <w:tcW w:w="3168" w:type="dxa"/>
            <w:shd w:val="clear" w:color="auto" w:fill="D6E3BC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C9061D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მოთხოვნა (დაშვება სხვა სამსახურის ფარგლებში,  დაშვების სხვა დონე და ა. შ.  დააკონკრეტეთ)</w:t>
            </w:r>
          </w:p>
        </w:tc>
        <w:tc>
          <w:tcPr>
            <w:tcW w:w="6579" w:type="dxa"/>
            <w:vAlign w:val="center"/>
          </w:tcPr>
          <w:p w:rsidR="00234E38" w:rsidRPr="00C9061D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</w:tbl>
    <w:p w:rsidR="00234E38" w:rsidRDefault="00234E38" w:rsidP="004B0F99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lang w:val="ka-GE"/>
        </w:rPr>
      </w:pPr>
    </w:p>
    <w:p w:rsidR="00234E38" w:rsidRPr="002C63B6" w:rsidRDefault="00234E38" w:rsidP="004B0F99">
      <w:pPr>
        <w:rPr>
          <w:rFonts w:ascii="Sylfaen" w:hAnsi="Sylfaen" w:cs="Sylfaen"/>
          <w:b/>
          <w:bCs/>
          <w:sz w:val="28"/>
          <w:szCs w:val="28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დაშვება ელექტრონული სისტემის ძირითადი ველებისა და სპეციალურ მოთხოვნაში მითითებული სამსახურების შესაბამისად</w:t>
      </w:r>
    </w:p>
    <w:tbl>
      <w:tblPr>
        <w:tblW w:w="4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6"/>
        <w:gridCol w:w="6412"/>
        <w:gridCol w:w="1440"/>
        <w:gridCol w:w="1618"/>
      </w:tblGrid>
      <w:tr w:rsidR="00234E38" w:rsidRPr="004B0F99">
        <w:trPr>
          <w:trHeight w:val="69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№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ველების დასახელება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სისტემაში</w:t>
            </w:r>
            <w: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დაშვება (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</w:rPr>
              <w:t>X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)</w:t>
            </w: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დაშვების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დონე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4635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ტყეკაფი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1.1</w:t>
            </w:r>
          </w:p>
        </w:tc>
        <w:tc>
          <w:tcPr>
            <w:tcW w:w="3138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სოციალური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ჭრის მიზნით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გამოყოფილ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1.2</w:t>
            </w:r>
          </w:p>
        </w:tc>
        <w:tc>
          <w:tcPr>
            <w:tcW w:w="3138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კომერციულიჭრის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მიზნით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1.3</w:t>
            </w:r>
          </w:p>
        </w:tc>
        <w:tc>
          <w:tcPr>
            <w:tcW w:w="3138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სპეციალური ჭრის მიზნით 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1.4</w:t>
            </w:r>
          </w:p>
        </w:tc>
        <w:tc>
          <w:tcPr>
            <w:tcW w:w="3138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მოვლითი ჭრის მიზნით გამოყოფილ ტყეკაფებზე დაშვება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1.5</w:t>
            </w:r>
          </w:p>
        </w:tc>
        <w:tc>
          <w:tcPr>
            <w:tcW w:w="3138" w:type="pct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ტყეკაფის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4635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დამზადების ბილეთი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2.1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დამზადების ბილეთის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2.2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ფიზიკური/იურიდიული პირების მიერ 1-ლი ხარისხის მოთხოვნის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2.3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ფიზიკური პირების მიერ მე-2 ხარისხის მოთხოვნის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2.4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იურიდიული პირების მიერ მე-2 ხარისხის მოთხოვნის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4635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წარმოშობის დოკუმენტი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3.1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ხე-ტყის 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წარმოშობის დოკუმენტის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3.2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ლიცენზიის/ხელშეკრულების საფუძველზე გაცემული ხე-ტყის წარმოშობის დოკუმენტის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4635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მკაცრი აღრიცხვის დოკუმენტი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4.1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4.2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ლიცენზიის/ხელშეკრულების მფლობელზე გაცემული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მკაცრი აღრიცხვის დოკუმენტების აღრიცხვის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სრული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4635" w:type="pct"/>
            <w:gridSpan w:val="3"/>
            <w:shd w:val="clear" w:color="auto" w:fill="D6E3BC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სახერხი საამქრო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5.1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5.2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მართვის მონაცემების</w:t>
            </w:r>
            <w:r w:rsidRPr="004B0F99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  <w:tr w:rsidR="00234E38" w:rsidRPr="004B0F99">
        <w:trPr>
          <w:trHeight w:val="454"/>
          <w:jc w:val="center"/>
        </w:trPr>
        <w:tc>
          <w:tcPr>
            <w:tcW w:w="36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5.3</w:t>
            </w:r>
          </w:p>
        </w:tc>
        <w:tc>
          <w:tcPr>
            <w:tcW w:w="3138" w:type="pct"/>
            <w:vAlign w:val="center"/>
          </w:tcPr>
          <w:p w:rsidR="00234E38" w:rsidRPr="004B0F99" w:rsidRDefault="00234E38" w:rsidP="004B0F9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1" w:hanging="284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სახერხი საამქროს ანგარიშის დათვალიერება</w:t>
            </w:r>
          </w:p>
        </w:tc>
        <w:tc>
          <w:tcPr>
            <w:tcW w:w="705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</w:t>
            </w:r>
          </w:p>
        </w:tc>
      </w:tr>
    </w:tbl>
    <w:p w:rsidR="00234E38" w:rsidRPr="004E7E45" w:rsidRDefault="00234E38" w:rsidP="004B0F99">
      <w:pPr>
        <w:spacing w:after="0" w:line="240" w:lineRule="auto"/>
        <w:rPr>
          <w:b/>
          <w:bCs/>
          <w:lang w:val="ka-GE"/>
        </w:rPr>
      </w:pPr>
    </w:p>
    <w:p w:rsidR="00234E38" w:rsidRPr="001C6F7A" w:rsidRDefault="00234E38" w:rsidP="004B0F99">
      <w:pPr>
        <w:spacing w:before="120" w:after="120" w:line="240" w:lineRule="auto"/>
        <w:ind w:right="-23"/>
        <w:jc w:val="both"/>
        <w:rPr>
          <w:rFonts w:ascii="Sylfaen" w:hAnsi="Sylfaen" w:cs="Sylfaen"/>
          <w:sz w:val="24"/>
          <w:szCs w:val="24"/>
          <w:lang w:val="ka-GE"/>
        </w:rPr>
      </w:pPr>
      <w:r w:rsidRPr="001C6F7A">
        <w:rPr>
          <w:rFonts w:ascii="Sylfaen" w:hAnsi="Sylfaen" w:cs="Sylfaen"/>
          <w:b/>
          <w:bCs/>
          <w:sz w:val="24"/>
          <w:szCs w:val="24"/>
          <w:lang w:val="ka-GE"/>
        </w:rPr>
        <w:t xml:space="preserve">მერქნული რესურსების მართვის ელექტრონული სისტემის წარმოებისინსტრუქციის  </w:t>
      </w:r>
      <w:r w:rsidRPr="000F5DEA">
        <w:rPr>
          <w:rFonts w:ascii="Sylfaen" w:hAnsi="Sylfaen" w:cs="Sylfaen"/>
          <w:sz w:val="24"/>
          <w:szCs w:val="24"/>
          <w:lang w:val="ka-GE"/>
        </w:rPr>
        <w:t>შესაბამისად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1C6F7A">
        <w:rPr>
          <w:rFonts w:ascii="Sylfaen" w:hAnsi="Sylfaen" w:cs="Sylfaen"/>
          <w:sz w:val="24"/>
          <w:szCs w:val="24"/>
          <w:lang w:val="ka-GE"/>
        </w:rPr>
        <w:t xml:space="preserve"> მომხმარებლებად დარეგისტრირებული პირები ვალდებულნი არიან არ დაუშვან მომხმარებლის სახელის და პაროლის სხვა პირზე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C6F7A">
        <w:rPr>
          <w:rFonts w:ascii="Sylfaen" w:hAnsi="Sylfaen" w:cs="Sylfaen"/>
          <w:sz w:val="24"/>
          <w:szCs w:val="24"/>
          <w:lang w:val="ka-GE"/>
        </w:rPr>
        <w:t>გადაცემა.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16" o:spid="_x0000_s1038" type="#_x0000_t32" style="position:absolute;margin-left:321pt;margin-top:14.55pt;width:2in;height:0;z-index:251663360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მომხმარებლის ხელმოწერა</w:t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15" o:spid="_x0000_s1039" type="#_x0000_t32" style="position:absolute;margin-left:323.25pt;margin-top:14.4pt;width:2in;height:0;z-index:251664384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E34691" w:rsidRDefault="00234E38" w:rsidP="004B0F99">
      <w:pPr>
        <w:pBdr>
          <w:between w:val="single" w:sz="4" w:space="1" w:color="auto"/>
        </w:pBdr>
        <w:spacing w:after="0" w:line="240" w:lineRule="auto"/>
        <w:rPr>
          <w:b/>
          <w:bCs/>
          <w:lang w:val="ka-GE"/>
        </w:rPr>
      </w:pPr>
      <w:r>
        <w:rPr>
          <w:noProof/>
        </w:rPr>
        <w:pict>
          <v:shape id="Straight Arrow Connector 14" o:spid="_x0000_s1040" type="#_x0000_t32" style="position:absolute;margin-left:323.25pt;margin-top:7pt;width:2in;height:0;z-index:251662336;visibility:visible;mso-wrap-distance-top:-6e-5mm;mso-wrap-distance-bottom:-6e-5mm"/>
        </w:pict>
      </w:r>
      <w:r>
        <w:rPr>
          <w:rFonts w:ascii="Sylfaen" w:hAnsi="Sylfaen" w:cs="Sylfaen"/>
          <w:b/>
          <w:bCs/>
          <w:lang w:val="ka-GE"/>
        </w:rPr>
        <w:t>ხელმძღვანელი პირის ხელმოწერა</w:t>
      </w:r>
    </w:p>
    <w:p w:rsidR="00234E38" w:rsidRPr="00E34691" w:rsidRDefault="00234E38" w:rsidP="004B0F99">
      <w:pPr>
        <w:spacing w:after="0" w:line="240" w:lineRule="auto"/>
        <w:rPr>
          <w:b/>
          <w:bCs/>
          <w:lang w:val="ka-GE"/>
        </w:rPr>
      </w:pP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  <w:r w:rsidRPr="00E34691">
        <w:rPr>
          <w:b/>
          <w:bCs/>
          <w:lang w:val="ka-GE"/>
        </w:rPr>
        <w:tab/>
      </w:r>
    </w:p>
    <w:p w:rsidR="00234E38" w:rsidRPr="00E34691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  <w:r>
        <w:rPr>
          <w:noProof/>
        </w:rPr>
        <w:pict>
          <v:shape id="Straight Arrow Connector 13" o:spid="_x0000_s1041" type="#_x0000_t32" style="position:absolute;margin-left:323.25pt;margin-top:14.4pt;width:2in;height:0;z-index:251665408;visibility:visible;mso-wrap-distance-top:-6e-5mm;mso-wrap-distance-bottom:-6e-5mm"/>
        </w:pict>
      </w:r>
      <w:r w:rsidRPr="00E34691">
        <w:rPr>
          <w:rFonts w:ascii="Sylfaen" w:hAnsi="Sylfaen" w:cs="Sylfaen"/>
          <w:b/>
          <w:bCs/>
          <w:lang w:val="ka-GE"/>
        </w:rPr>
        <w:t>თარიღი: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Pr="00171547" w:rsidRDefault="00234E38" w:rsidP="004B0F99">
      <w:pPr>
        <w:rPr>
          <w:rFonts w:ascii="Sylfaen" w:hAnsi="Sylfaen" w:cs="Sylfaen"/>
          <w:sz w:val="24"/>
          <w:szCs w:val="24"/>
          <w:lang w:val="ka-GE"/>
        </w:rPr>
      </w:pPr>
      <w:r w:rsidRPr="00171547">
        <w:rPr>
          <w:rFonts w:ascii="Sylfaen" w:hAnsi="Sylfaen" w:cs="Sylfaen"/>
          <w:b/>
          <w:bCs/>
          <w:sz w:val="24"/>
          <w:szCs w:val="24"/>
        </w:rPr>
        <w:t xml:space="preserve">X - </w:t>
      </w:r>
      <w:r w:rsidRPr="00171547">
        <w:rPr>
          <w:rFonts w:ascii="Sylfaen" w:hAnsi="Sylfaen" w:cs="Sylfaen"/>
          <w:sz w:val="24"/>
          <w:szCs w:val="24"/>
          <w:lang w:val="ka-GE"/>
        </w:rPr>
        <w:t>მონიშნეთ საჭირო უფლება</w:t>
      </w:r>
    </w:p>
    <w:p w:rsidR="00234E38" w:rsidRDefault="00234E38" w:rsidP="004B0F99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234E38" w:rsidRDefault="00234E38" w:rsidP="004B0F99">
      <w:pPr>
        <w:pStyle w:val="danartixml"/>
      </w:pPr>
      <w:r>
        <w:rPr>
          <w:sz w:val="24"/>
          <w:szCs w:val="24"/>
        </w:rPr>
        <w:br w:type="page"/>
      </w:r>
      <w:r>
        <w:t>დანართი 5</w:t>
      </w:r>
    </w:p>
    <w:p w:rsidR="00234E38" w:rsidRDefault="00234E38" w:rsidP="004B0F99">
      <w:pPr>
        <w:pStyle w:val="danartixml"/>
      </w:pPr>
    </w:p>
    <w:tbl>
      <w:tblPr>
        <w:tblW w:w="4753" w:type="pct"/>
        <w:tblInd w:w="-113" w:type="dxa"/>
        <w:tblCellMar>
          <w:top w:w="72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2940"/>
        <w:gridCol w:w="6893"/>
      </w:tblGrid>
      <w:tr w:rsidR="00234E38" w:rsidRPr="009C16DB">
        <w:trPr>
          <w:trHeight w:val="894"/>
        </w:trPr>
        <w:tc>
          <w:tcPr>
            <w:tcW w:w="1495" w:type="pct"/>
            <w:tcBorders>
              <w:bottom w:val="single" w:sz="4" w:space="0" w:color="943634"/>
            </w:tcBorders>
            <w:shd w:val="clear" w:color="auto" w:fill="943634"/>
            <w:vAlign w:val="bottom"/>
          </w:tcPr>
          <w:p w:rsidR="00234E38" w:rsidRPr="009C16DB" w:rsidRDefault="00234E38" w:rsidP="004B0F99">
            <w:pPr>
              <w:pStyle w:val="Header"/>
              <w:rPr>
                <w:sz w:val="21"/>
                <w:szCs w:val="21"/>
              </w:rPr>
            </w:pPr>
            <w:r w:rsidRPr="009C16DB">
              <w:rPr>
                <w:rFonts w:ascii="Sylfaen" w:hAnsi="Sylfaen" w:cs="Sylfaen"/>
                <w:b/>
                <w:bCs/>
                <w:color w:val="FFFFFF"/>
                <w:sz w:val="21"/>
                <w:szCs w:val="21"/>
                <w:lang w:val="ka-GE"/>
              </w:rPr>
              <w:t>მერქნული რესურსების მართვის ელექტრონული სისტემა</w:t>
            </w:r>
          </w:p>
        </w:tc>
        <w:tc>
          <w:tcPr>
            <w:tcW w:w="3505" w:type="pct"/>
            <w:tcBorders>
              <w:bottom w:val="single" w:sz="4" w:space="0" w:color="auto"/>
            </w:tcBorders>
            <w:vAlign w:val="bottom"/>
          </w:tcPr>
          <w:p w:rsidR="00234E38" w:rsidRPr="004B0F99" w:rsidRDefault="00234E38" w:rsidP="004B0F99">
            <w:pPr>
              <w:pStyle w:val="Header"/>
              <w:jc w:val="center"/>
              <w:rPr>
                <w:rFonts w:ascii="Sylfaen" w:hAnsi="Sylfaen" w:cs="Sylfaen"/>
                <w:sz w:val="28"/>
                <w:szCs w:val="28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ხე-ტყის დამზადების ბილეთის შეცდომის გასწორების უწყისი</w:t>
            </w:r>
          </w:p>
        </w:tc>
      </w:tr>
    </w:tbl>
    <w:p w:rsidR="00234E38" w:rsidRDefault="00234E38" w:rsidP="004B0F99">
      <w:pPr>
        <w:tabs>
          <w:tab w:val="left" w:pos="10381"/>
        </w:tabs>
        <w:spacing w:after="0" w:line="24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ab/>
      </w:r>
    </w:p>
    <w:tbl>
      <w:tblPr>
        <w:tblW w:w="10162" w:type="dxa"/>
        <w:tblInd w:w="-106" w:type="dxa"/>
        <w:tblBorders>
          <w:insideH w:val="single" w:sz="4" w:space="0" w:color="DDD9C3"/>
          <w:insideV w:val="single" w:sz="4" w:space="0" w:color="DDD9C3"/>
        </w:tblBorders>
        <w:tblLook w:val="00A0" w:firstRow="1" w:lastRow="0" w:firstColumn="1" w:lastColumn="0" w:noHBand="0" w:noVBand="0"/>
      </w:tblPr>
      <w:tblGrid>
        <w:gridCol w:w="5134"/>
        <w:gridCol w:w="5028"/>
      </w:tblGrid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vertAlign w:val="superscript"/>
                <w:lang w:val="ka-GE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შეცდომის რეგისტრაციის ნომერი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vertAlign w:val="superscript"/>
              </w:rPr>
            </w:pPr>
          </w:p>
        </w:tc>
      </w:tr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ru-RU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შეცდომის რეგისტრაციის თარიღი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9C16DB">
        <w:trPr>
          <w:trHeight w:val="287"/>
        </w:trPr>
        <w:tc>
          <w:tcPr>
            <w:tcW w:w="5134" w:type="dxa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  <w:tc>
          <w:tcPr>
            <w:tcW w:w="5028" w:type="dxa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ხე-ტყის დამზადების ბილეთი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9C16DB">
        <w:trPr>
          <w:trHeight w:val="287"/>
        </w:trPr>
        <w:tc>
          <w:tcPr>
            <w:tcW w:w="5134" w:type="dxa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vertAlign w:val="superscript"/>
                <w:lang w:val="ka-GE"/>
              </w:rPr>
            </w:pPr>
          </w:p>
        </w:tc>
        <w:tc>
          <w:tcPr>
            <w:tcW w:w="5028" w:type="dxa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vertAlign w:val="superscript"/>
                <w:lang w:val="ka-GE"/>
              </w:rPr>
            </w:pPr>
          </w:p>
        </w:tc>
      </w:tr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სამსახურის დასახელება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გადაწყვეტილების მიმღები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თანამშრომელი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9C16DB">
        <w:trPr>
          <w:trHeight w:val="401"/>
        </w:trPr>
        <w:tc>
          <w:tcPr>
            <w:tcW w:w="5134" w:type="dxa"/>
            <w:shd w:val="clear" w:color="auto" w:fill="F2DBDB"/>
          </w:tcPr>
          <w:p w:rsidR="00234E38" w:rsidRPr="009C16DB" w:rsidRDefault="00234E38" w:rsidP="004B0F99">
            <w:pPr>
              <w:tabs>
                <w:tab w:val="right" w:pos="4995"/>
              </w:tabs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9C16DB">
              <w:rPr>
                <w:rFonts w:ascii="Sylfaen" w:hAnsi="Sylfaen" w:cs="Sylfaen"/>
                <w:b/>
                <w:bCs/>
                <w:lang w:val="ka-GE"/>
              </w:rPr>
              <w:t>გასწორების საფუძველი/მოხსენებითი ბარათი</w:t>
            </w:r>
          </w:p>
        </w:tc>
        <w:tc>
          <w:tcPr>
            <w:tcW w:w="5028" w:type="dxa"/>
            <w:shd w:val="clear" w:color="auto" w:fill="F2DBDB"/>
          </w:tcPr>
          <w:p w:rsidR="00234E38" w:rsidRPr="009C16DB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</w:tbl>
    <w:p w:rsidR="00234E38" w:rsidRDefault="00234E38" w:rsidP="004B0F9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ru-RU"/>
        </w:rPr>
      </w:pPr>
    </w:p>
    <w:p w:rsidR="00234E38" w:rsidRDefault="00234E38" w:rsidP="004B0F9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64BA1">
        <w:rPr>
          <w:rFonts w:ascii="Sylfaen" w:hAnsi="Sylfaen" w:cs="Sylfaen"/>
          <w:b/>
          <w:bCs/>
          <w:sz w:val="24"/>
          <w:szCs w:val="24"/>
          <w:lang w:val="ka-GE"/>
        </w:rPr>
        <w:t xml:space="preserve">მერქნული რესურსების მართვის ელექტრონულ სისტემაში </w:t>
      </w:r>
    </w:p>
    <w:p w:rsidR="00234E38" w:rsidRDefault="00234E38" w:rsidP="004B0F99">
      <w:pPr>
        <w:tabs>
          <w:tab w:val="right" w:pos="11105"/>
        </w:tabs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64BA1">
        <w:rPr>
          <w:rFonts w:ascii="Sylfaen" w:hAnsi="Sylfaen" w:cs="Sylfaen"/>
          <w:b/>
          <w:bCs/>
          <w:sz w:val="24"/>
          <w:szCs w:val="24"/>
          <w:lang w:val="ka-GE"/>
        </w:rPr>
        <w:t>დარეგისტრირებული შეცდომები:</w:t>
      </w:r>
    </w:p>
    <w:p w:rsidR="00234E38" w:rsidRPr="00EC29AF" w:rsidRDefault="00234E38" w:rsidP="004B0F99">
      <w:pPr>
        <w:spacing w:after="0" w:line="240" w:lineRule="auto"/>
        <w:jc w:val="both"/>
        <w:rPr>
          <w:rFonts w:ascii="Sylfaen" w:hAnsi="Sylfaen" w:cs="Sylfaen"/>
          <w:sz w:val="14"/>
          <w:szCs w:val="14"/>
          <w:lang w:val="ka-GE"/>
        </w:rPr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011"/>
        <w:gridCol w:w="1935"/>
        <w:gridCol w:w="1843"/>
      </w:tblGrid>
      <w:tr w:rsidR="00234E38" w:rsidRPr="004B0F99">
        <w:tc>
          <w:tcPr>
            <w:tcW w:w="675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4B0F99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ru-RU"/>
              </w:rPr>
              <w:t>№</w:t>
            </w:r>
          </w:p>
        </w:tc>
        <w:tc>
          <w:tcPr>
            <w:tcW w:w="5011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>ხე-ტყის დამზადების ბილეთის რეკვიზიტები</w:t>
            </w:r>
          </w:p>
        </w:tc>
        <w:tc>
          <w:tcPr>
            <w:tcW w:w="1935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>ასახული მონაცემი</w:t>
            </w:r>
          </w:p>
        </w:tc>
        <w:tc>
          <w:tcPr>
            <w:tcW w:w="1843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>გასწორებული მონაცემი</w:t>
            </w: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გადამხდელის საიდეტიფიკაციო ნომერი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გადამხდელის დასახელება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მოსარგებლის საიდენტიფიკაციო ნომერი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მოსარგებლის 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დასახელება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ტყეკაფის ნომერი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ხარისხი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011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ბილეთის სტატუსი</w:t>
            </w:r>
          </w:p>
        </w:tc>
        <w:tc>
          <w:tcPr>
            <w:tcW w:w="193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</w:tbl>
    <w:p w:rsidR="00234E38" w:rsidRDefault="00234E38" w:rsidP="004B0F99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011"/>
        <w:gridCol w:w="1935"/>
        <w:gridCol w:w="1843"/>
      </w:tblGrid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8</w:t>
            </w:r>
          </w:p>
        </w:tc>
        <w:tc>
          <w:tcPr>
            <w:tcW w:w="5011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ჯიში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, 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მოცულობა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</w:tr>
    </w:tbl>
    <w:p w:rsidR="00234E38" w:rsidRPr="004B0F99" w:rsidRDefault="00234E38" w:rsidP="004B0F99">
      <w:pPr>
        <w:spacing w:after="0" w:line="240" w:lineRule="auto"/>
        <w:rPr>
          <w:rFonts w:ascii="Sylfaen" w:hAnsi="Sylfaen" w:cs="Sylfaen"/>
          <w:sz w:val="20"/>
          <w:szCs w:val="20"/>
          <w:lang w:val="ka-GE"/>
        </w:rPr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011"/>
        <w:gridCol w:w="1935"/>
        <w:gridCol w:w="1843"/>
      </w:tblGrid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9.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11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მემკვიდრის პირადი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9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.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5011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მემკვიდრის დასახელება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</w:tbl>
    <w:p w:rsidR="00234E38" w:rsidRPr="004B0F99" w:rsidRDefault="00234E38" w:rsidP="004B0F99">
      <w:pPr>
        <w:spacing w:after="0" w:line="240" w:lineRule="auto"/>
        <w:rPr>
          <w:rFonts w:ascii="Sylfaen" w:hAnsi="Sylfaen" w:cs="Sylfaen"/>
          <w:sz w:val="20"/>
          <w:szCs w:val="20"/>
          <w:lang w:val="ka-GE"/>
        </w:rPr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011"/>
        <w:gridCol w:w="1935"/>
        <w:gridCol w:w="1843"/>
      </w:tblGrid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10.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11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ანგარიშის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10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.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5011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გადახდილი თანხა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675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0.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5011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გადახდის თარიღი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</w:p>
        </w:tc>
      </w:tr>
    </w:tbl>
    <w:p w:rsidR="00234E38" w:rsidRPr="004B0F99" w:rsidRDefault="00234E38" w:rsidP="004B0F99">
      <w:pPr>
        <w:spacing w:after="0" w:line="240" w:lineRule="auto"/>
        <w:rPr>
          <w:rFonts w:ascii="Sylfaen" w:hAnsi="Sylfaen" w:cs="Sylfaen"/>
          <w:sz w:val="20"/>
          <w:szCs w:val="20"/>
          <w:lang w:val="ka-GE"/>
        </w:rPr>
      </w:pPr>
    </w:p>
    <w:p w:rsidR="00234E38" w:rsidRDefault="00234E38" w:rsidP="004B0F99">
      <w:pPr>
        <w:rPr>
          <w:rFonts w:ascii="Sylfaen" w:hAnsi="Sylfaen" w:cs="Sylfaen"/>
          <w:sz w:val="20"/>
          <w:szCs w:val="20"/>
          <w:lang w:val="ka-GE"/>
        </w:rPr>
        <w:sectPr w:rsidR="00234E38" w:rsidSect="004B0F99">
          <w:pgSz w:w="12240" w:h="15840"/>
          <w:pgMar w:top="900" w:right="1134" w:bottom="567" w:left="992" w:header="720" w:footer="720" w:gutter="0"/>
          <w:pgNumType w:start="1"/>
          <w:cols w:space="720"/>
        </w:sectPr>
      </w:pPr>
    </w:p>
    <w:p w:rsidR="00234E38" w:rsidRDefault="00234E38" w:rsidP="004B0F99">
      <w:pPr>
        <w:pStyle w:val="danartixml"/>
      </w:pPr>
      <w:r>
        <w:t>დანართი 6</w:t>
      </w:r>
    </w:p>
    <w:p w:rsidR="00234E38" w:rsidRDefault="00234E38" w:rsidP="004B0F99">
      <w:pPr>
        <w:pStyle w:val="danartixml"/>
      </w:pPr>
    </w:p>
    <w:tbl>
      <w:tblPr>
        <w:tblW w:w="4727" w:type="pct"/>
        <w:tblInd w:w="-113" w:type="dxa"/>
        <w:tblCellMar>
          <w:top w:w="72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3074"/>
        <w:gridCol w:w="6303"/>
      </w:tblGrid>
      <w:tr w:rsidR="00234E38" w:rsidRPr="002B0998">
        <w:trPr>
          <w:trHeight w:val="865"/>
        </w:trPr>
        <w:tc>
          <w:tcPr>
            <w:tcW w:w="1639" w:type="pct"/>
            <w:shd w:val="clear" w:color="auto" w:fill="943634"/>
            <w:vAlign w:val="bottom"/>
          </w:tcPr>
          <w:p w:rsidR="00234E38" w:rsidRPr="002B0998" w:rsidRDefault="00234E38" w:rsidP="004B0F99">
            <w:pPr>
              <w:tabs>
                <w:tab w:val="center" w:pos="4844"/>
                <w:tab w:val="right" w:pos="9689"/>
              </w:tabs>
              <w:spacing w:after="0" w:line="240" w:lineRule="auto"/>
              <w:rPr>
                <w:b/>
                <w:bCs/>
                <w:color w:val="FFFFFF"/>
              </w:rPr>
            </w:pPr>
            <w:r w:rsidRPr="002B0998">
              <w:rPr>
                <w:rFonts w:ascii="Sylfaen" w:hAnsi="Sylfaen" w:cs="Sylfaen"/>
                <w:b/>
                <w:bCs/>
                <w:color w:val="FFFFFF"/>
              </w:rPr>
              <w:t>მერქნული რესურსების მართვის ელექტრონული სისტემა</w:t>
            </w:r>
          </w:p>
        </w:tc>
        <w:tc>
          <w:tcPr>
            <w:tcW w:w="3361" w:type="pct"/>
            <w:vAlign w:val="bottom"/>
          </w:tcPr>
          <w:p w:rsidR="00234E38" w:rsidRPr="004B0F99" w:rsidRDefault="00234E38" w:rsidP="004B0F99">
            <w:pPr>
              <w:pStyle w:val="Header"/>
              <w:jc w:val="center"/>
              <w:rPr>
                <w:rFonts w:ascii="Sylfaen" w:hAnsi="Sylfaen" w:cs="Sylfaen"/>
                <w:noProof/>
                <w:sz w:val="28"/>
                <w:szCs w:val="28"/>
                <w:lang w:val="ru-RU" w:eastAsia="ru-RU"/>
              </w:rPr>
            </w:pPr>
            <w:r w:rsidRPr="004B0F99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ხე-ტყის წარმოშობის დოკუმენტის შეცდომის გასწორების უწყისი</w:t>
            </w:r>
          </w:p>
        </w:tc>
      </w:tr>
    </w:tbl>
    <w:p w:rsidR="00234E38" w:rsidRPr="002B0998" w:rsidRDefault="00234E38" w:rsidP="004B0F99">
      <w:pPr>
        <w:pStyle w:val="Header"/>
        <w:tabs>
          <w:tab w:val="clear" w:pos="4680"/>
          <w:tab w:val="clear" w:pos="9360"/>
          <w:tab w:val="center" w:pos="2829"/>
        </w:tabs>
        <w:rPr>
          <w:rFonts w:ascii="Sylfaen" w:hAnsi="Sylfaen" w:cs="Sylfaen"/>
          <w:b/>
          <w:bCs/>
          <w:sz w:val="32"/>
          <w:szCs w:val="32"/>
          <w:lang w:val="ka-GE"/>
        </w:rPr>
      </w:pPr>
      <w:r w:rsidRPr="002B0998">
        <w:rPr>
          <w:rFonts w:ascii="Sylfaen" w:hAnsi="Sylfaen" w:cs="Sylfaen"/>
          <w:b/>
          <w:bCs/>
          <w:color w:val="FFFFFF"/>
        </w:rPr>
        <w:tab/>
      </w:r>
    </w:p>
    <w:p w:rsidR="00234E38" w:rsidRPr="002B0998" w:rsidRDefault="00234E38" w:rsidP="004B0F99">
      <w:pPr>
        <w:spacing w:after="0"/>
        <w:rPr>
          <w:vanish/>
        </w:rPr>
      </w:pPr>
    </w:p>
    <w:tbl>
      <w:tblPr>
        <w:tblW w:w="9720" w:type="dxa"/>
        <w:tblInd w:w="-106" w:type="dxa"/>
        <w:tblBorders>
          <w:insideH w:val="single" w:sz="4" w:space="0" w:color="DDD9C3"/>
          <w:insideV w:val="single" w:sz="4" w:space="0" w:color="DDD9C3"/>
        </w:tblBorders>
        <w:tblLook w:val="00A0" w:firstRow="1" w:lastRow="0" w:firstColumn="1" w:lastColumn="0" w:noHBand="0" w:noVBand="0"/>
      </w:tblPr>
      <w:tblGrid>
        <w:gridCol w:w="5404"/>
        <w:gridCol w:w="4316"/>
      </w:tblGrid>
      <w:tr w:rsidR="00234E38" w:rsidRPr="002B0998">
        <w:trPr>
          <w:trHeight w:val="391"/>
        </w:trPr>
        <w:tc>
          <w:tcPr>
            <w:tcW w:w="5404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vertAlign w:val="superscript"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შეცდომის რეგისტრაციის ნომერი</w:t>
            </w:r>
          </w:p>
        </w:tc>
        <w:tc>
          <w:tcPr>
            <w:tcW w:w="4316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vertAlign w:val="superscript"/>
                <w:lang w:val="ka-GE"/>
              </w:rPr>
            </w:pPr>
          </w:p>
        </w:tc>
      </w:tr>
      <w:tr w:rsidR="00234E38" w:rsidRPr="002B0998">
        <w:trPr>
          <w:trHeight w:val="391"/>
        </w:trPr>
        <w:tc>
          <w:tcPr>
            <w:tcW w:w="5404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ru-RU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შეცდომის რეგისტრაციის თარიღი</w:t>
            </w:r>
          </w:p>
        </w:tc>
        <w:tc>
          <w:tcPr>
            <w:tcW w:w="4316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B0998">
        <w:trPr>
          <w:trHeight w:val="281"/>
        </w:trPr>
        <w:tc>
          <w:tcPr>
            <w:tcW w:w="5404" w:type="dxa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  <w:tc>
          <w:tcPr>
            <w:tcW w:w="4316" w:type="dxa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B0998">
        <w:trPr>
          <w:trHeight w:val="391"/>
        </w:trPr>
        <w:tc>
          <w:tcPr>
            <w:tcW w:w="5404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მოსარგებლის დასახელება</w:t>
            </w:r>
          </w:p>
        </w:tc>
        <w:tc>
          <w:tcPr>
            <w:tcW w:w="4316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B0998">
        <w:trPr>
          <w:trHeight w:val="281"/>
        </w:trPr>
        <w:tc>
          <w:tcPr>
            <w:tcW w:w="5404" w:type="dxa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vertAlign w:val="superscript"/>
                <w:lang w:val="ka-GE"/>
              </w:rPr>
            </w:pPr>
          </w:p>
        </w:tc>
        <w:tc>
          <w:tcPr>
            <w:tcW w:w="4316" w:type="dxa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vertAlign w:val="superscript"/>
                <w:lang w:val="ka-GE"/>
              </w:rPr>
            </w:pPr>
          </w:p>
        </w:tc>
      </w:tr>
      <w:tr w:rsidR="00234E38" w:rsidRPr="002B0998">
        <w:trPr>
          <w:trHeight w:val="391"/>
        </w:trPr>
        <w:tc>
          <w:tcPr>
            <w:tcW w:w="5404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სამსახურის დასახელება</w:t>
            </w:r>
          </w:p>
        </w:tc>
        <w:tc>
          <w:tcPr>
            <w:tcW w:w="4316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B0998">
        <w:trPr>
          <w:trHeight w:val="391"/>
        </w:trPr>
        <w:tc>
          <w:tcPr>
            <w:tcW w:w="5404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გადაწყვეტილების მიმღები</w:t>
            </w:r>
          </w:p>
        </w:tc>
        <w:tc>
          <w:tcPr>
            <w:tcW w:w="4316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B0998">
        <w:trPr>
          <w:trHeight w:val="391"/>
        </w:trPr>
        <w:tc>
          <w:tcPr>
            <w:tcW w:w="5404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თანამშრომელი</w:t>
            </w:r>
          </w:p>
        </w:tc>
        <w:tc>
          <w:tcPr>
            <w:tcW w:w="4316" w:type="dxa"/>
            <w:shd w:val="clear" w:color="auto" w:fill="F2DBDB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234E38" w:rsidRPr="002B0998">
        <w:trPr>
          <w:trHeight w:val="437"/>
        </w:trPr>
        <w:tc>
          <w:tcPr>
            <w:tcW w:w="5404" w:type="dxa"/>
            <w:shd w:val="clear" w:color="auto" w:fill="F2DBDB"/>
            <w:vAlign w:val="center"/>
          </w:tcPr>
          <w:p w:rsidR="00234E38" w:rsidRPr="002B0998" w:rsidRDefault="00234E38" w:rsidP="004B0F99">
            <w:pPr>
              <w:tabs>
                <w:tab w:val="right" w:pos="4995"/>
              </w:tabs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გასწორების საფუძველი/მოხსენებითი ბარათი</w:t>
            </w:r>
          </w:p>
        </w:tc>
        <w:tc>
          <w:tcPr>
            <w:tcW w:w="4316" w:type="dxa"/>
            <w:shd w:val="clear" w:color="auto" w:fill="F2DBDB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</w:tbl>
    <w:p w:rsidR="00234E38" w:rsidRPr="002B0998" w:rsidRDefault="00234E38" w:rsidP="004B0F9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34E38" w:rsidRPr="002B0998" w:rsidRDefault="00234E38" w:rsidP="004B0F9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34E38" w:rsidRPr="002B0998" w:rsidRDefault="00234E38" w:rsidP="004B0F9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2B0998">
        <w:rPr>
          <w:rFonts w:ascii="Sylfaen" w:hAnsi="Sylfaen" w:cs="Sylfaen"/>
          <w:b/>
          <w:bCs/>
          <w:sz w:val="24"/>
          <w:szCs w:val="24"/>
          <w:lang w:val="ka-GE"/>
        </w:rPr>
        <w:t xml:space="preserve">მერქნული რესურსების მართვის ელექტრონულ სისტემაში </w:t>
      </w:r>
    </w:p>
    <w:p w:rsidR="00234E38" w:rsidRPr="002B0998" w:rsidRDefault="00234E38" w:rsidP="004B0F9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2B0998">
        <w:rPr>
          <w:rFonts w:ascii="Sylfaen" w:hAnsi="Sylfaen" w:cs="Sylfaen"/>
          <w:b/>
          <w:bCs/>
          <w:sz w:val="24"/>
          <w:szCs w:val="24"/>
          <w:lang w:val="ka-GE"/>
        </w:rPr>
        <w:t>დარეგისტრირებული შეცდომები:</w:t>
      </w:r>
    </w:p>
    <w:p w:rsidR="00234E38" w:rsidRPr="002B0998" w:rsidRDefault="00234E38" w:rsidP="004B0F99">
      <w:pPr>
        <w:spacing w:after="0" w:line="240" w:lineRule="auto"/>
        <w:jc w:val="both"/>
        <w:rPr>
          <w:rFonts w:ascii="Sylfaen" w:hAnsi="Sylfaen" w:cs="Sylfaen"/>
          <w:sz w:val="14"/>
          <w:szCs w:val="14"/>
          <w:lang w:val="ka-GE"/>
        </w:rPr>
      </w:pPr>
    </w:p>
    <w:tbl>
      <w:tblPr>
        <w:tblW w:w="95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5076"/>
        <w:gridCol w:w="1935"/>
        <w:gridCol w:w="1843"/>
      </w:tblGrid>
      <w:tr w:rsidR="00234E38" w:rsidRPr="004B0F99">
        <w:tc>
          <w:tcPr>
            <w:tcW w:w="720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ru-RU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ru-RU"/>
              </w:rPr>
              <w:t>№</w:t>
            </w:r>
          </w:p>
        </w:tc>
        <w:tc>
          <w:tcPr>
            <w:tcW w:w="5076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ხე-ტყის წარმოშობის დოკუმენტის რეკვიზიტები</w:t>
            </w:r>
          </w:p>
        </w:tc>
        <w:tc>
          <w:tcPr>
            <w:tcW w:w="1935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ასახული მონაცემი</w:t>
            </w:r>
          </w:p>
        </w:tc>
        <w:tc>
          <w:tcPr>
            <w:tcW w:w="1843" w:type="dxa"/>
            <w:shd w:val="clear" w:color="auto" w:fill="F2DBDB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გასწორებული მონაცემი</w:t>
            </w:r>
          </w:p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404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ხე-ტყის წარმოშობის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B0F99">
              <w:rPr>
                <w:rFonts w:ascii="Sylfaen" w:hAnsi="Sylfaen" w:cs="Sylfaen"/>
                <w:sz w:val="20"/>
                <w:szCs w:val="20"/>
                <w:lang w:val="ka-GE"/>
              </w:rPr>
              <w:t>დოკუმენტის 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შევსების თარიღი, სთ.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, 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წთ.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მოსარგებლის საიდეტიფიკაციო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მოსარგებლის დასახელება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296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იურიდიული ფორმა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თანამშრომლის საიდენტიფიკაციო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ტყეკაფის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8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გადამზიდავი პირის საიდენტიფიკაციო ნომერი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Del="00B973DB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გადამზიდავი პირის დასახელება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10.1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სატრანსპორტო საშუალების ნომერი, სერია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10.2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სატრანსპორტო საშუალების ნომერი, სერია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11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დანიშნულების ადგილი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sz w:val="20"/>
                <w:szCs w:val="20"/>
                <w:lang w:val="ka-GE"/>
              </w:rPr>
            </w:pPr>
          </w:p>
        </w:tc>
      </w:tr>
      <w:tr w:rsidR="00234E38" w:rsidRPr="004B0F99">
        <w:trPr>
          <w:trHeight w:val="340"/>
        </w:trPr>
        <w:tc>
          <w:tcPr>
            <w:tcW w:w="720" w:type="dxa"/>
            <w:vAlign w:val="center"/>
          </w:tcPr>
          <w:p w:rsidR="00234E38" w:rsidRPr="004B0F99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5076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ატვირთული დოკუმე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ნ</w:t>
            </w:r>
            <w:r w:rsidRPr="004B0F99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ტი</w:t>
            </w:r>
          </w:p>
        </w:tc>
        <w:tc>
          <w:tcPr>
            <w:tcW w:w="1935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843" w:type="dxa"/>
          </w:tcPr>
          <w:p w:rsidR="00234E38" w:rsidRPr="004B0F99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</w:tbl>
    <w:p w:rsidR="00234E38" w:rsidRDefault="00234E38" w:rsidP="004B0F99">
      <w:pPr>
        <w:spacing w:after="0" w:line="240" w:lineRule="auto"/>
        <w:rPr>
          <w:rFonts w:ascii="Sylfaen" w:hAnsi="Sylfaen" w:cs="Sylfaen"/>
          <w:sz w:val="24"/>
          <w:szCs w:val="24"/>
          <w:lang w:val="ru-RU"/>
        </w:rPr>
      </w:pPr>
    </w:p>
    <w:p w:rsidR="00234E38" w:rsidRPr="004B0F99" w:rsidRDefault="00234E38" w:rsidP="004B0F99">
      <w:pPr>
        <w:spacing w:after="0" w:line="240" w:lineRule="auto"/>
        <w:rPr>
          <w:rFonts w:ascii="Sylfaen" w:hAnsi="Sylfaen" w:cs="Sylfaen"/>
          <w:sz w:val="24"/>
          <w:szCs w:val="24"/>
          <w:lang w:val="ru-RU"/>
        </w:rPr>
      </w:pPr>
    </w:p>
    <w:tbl>
      <w:tblPr>
        <w:tblW w:w="9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0"/>
        <w:gridCol w:w="1980"/>
        <w:gridCol w:w="1800"/>
      </w:tblGrid>
      <w:tr w:rsidR="00234E38" w:rsidRPr="002B0998">
        <w:tc>
          <w:tcPr>
            <w:tcW w:w="9540" w:type="dxa"/>
            <w:gridSpan w:val="3"/>
            <w:shd w:val="clear" w:color="auto" w:fill="F2DBDB"/>
            <w:vAlign w:val="center"/>
          </w:tcPr>
          <w:p w:rsidR="00234E38" w:rsidRPr="002B0998" w:rsidRDefault="00234E38" w:rsidP="004B0F9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2B0998">
              <w:rPr>
                <w:rFonts w:ascii="Sylfaen" w:hAnsi="Sylfaen" w:cs="Sylfaen"/>
                <w:b/>
                <w:bCs/>
                <w:lang w:val="ka-GE"/>
              </w:rPr>
              <w:t>ფირნიშები</w:t>
            </w:r>
          </w:p>
        </w:tc>
      </w:tr>
      <w:tr w:rsidR="00234E38" w:rsidRPr="002B0998">
        <w:trPr>
          <w:trHeight w:val="340"/>
        </w:trPr>
        <w:tc>
          <w:tcPr>
            <w:tcW w:w="576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B0998">
              <w:rPr>
                <w:rFonts w:ascii="Sylfaen" w:hAnsi="Sylfaen" w:cs="Sylfaen"/>
                <w:color w:val="000000"/>
                <w:lang w:val="ka-GE"/>
              </w:rPr>
              <w:t>ფირნიშის ნომერი</w:t>
            </w:r>
          </w:p>
        </w:tc>
        <w:tc>
          <w:tcPr>
            <w:tcW w:w="198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</w:tr>
      <w:tr w:rsidR="00234E38" w:rsidRPr="002B0998">
        <w:trPr>
          <w:trHeight w:val="340"/>
        </w:trPr>
        <w:tc>
          <w:tcPr>
            <w:tcW w:w="576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B0998">
              <w:rPr>
                <w:rFonts w:ascii="Sylfaen" w:hAnsi="Sylfaen" w:cs="Sylfaen"/>
                <w:color w:val="000000"/>
                <w:lang w:val="ka-GE"/>
              </w:rPr>
              <w:t>ჯიში</w:t>
            </w:r>
          </w:p>
        </w:tc>
        <w:tc>
          <w:tcPr>
            <w:tcW w:w="198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</w:tr>
      <w:tr w:rsidR="00234E38" w:rsidRPr="002B0998">
        <w:trPr>
          <w:trHeight w:val="340"/>
        </w:trPr>
        <w:tc>
          <w:tcPr>
            <w:tcW w:w="576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B0998">
              <w:rPr>
                <w:rFonts w:ascii="Sylfaen" w:hAnsi="Sylfaen" w:cs="Sylfaen"/>
                <w:color w:val="000000"/>
                <w:lang w:val="ka-GE"/>
              </w:rPr>
              <w:t>მოცულობა</w:t>
            </w:r>
          </w:p>
        </w:tc>
        <w:tc>
          <w:tcPr>
            <w:tcW w:w="198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</w:tr>
      <w:tr w:rsidR="00234E38" w:rsidRPr="002B0998">
        <w:trPr>
          <w:trHeight w:val="340"/>
        </w:trPr>
        <w:tc>
          <w:tcPr>
            <w:tcW w:w="576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B0998">
              <w:rPr>
                <w:rFonts w:ascii="Sylfaen" w:hAnsi="Sylfaen" w:cs="Sylfaen"/>
                <w:color w:val="000000"/>
                <w:lang w:val="ka-GE"/>
              </w:rPr>
              <w:t>მორის სიგრძე</w:t>
            </w:r>
          </w:p>
        </w:tc>
        <w:tc>
          <w:tcPr>
            <w:tcW w:w="198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</w:tr>
      <w:tr w:rsidR="00234E38" w:rsidRPr="002B0998">
        <w:trPr>
          <w:trHeight w:val="340"/>
        </w:trPr>
        <w:tc>
          <w:tcPr>
            <w:tcW w:w="576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B0998">
              <w:rPr>
                <w:rFonts w:ascii="Sylfaen" w:hAnsi="Sylfaen" w:cs="Sylfaen"/>
                <w:color w:val="000000"/>
                <w:lang w:val="ka-GE"/>
              </w:rPr>
              <w:t>მორის დიამეტრი მსხვილი ბოლოდან</w:t>
            </w:r>
          </w:p>
        </w:tc>
        <w:tc>
          <w:tcPr>
            <w:tcW w:w="198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</w:tr>
      <w:tr w:rsidR="00234E38" w:rsidRPr="002B0998">
        <w:trPr>
          <w:trHeight w:val="340"/>
        </w:trPr>
        <w:tc>
          <w:tcPr>
            <w:tcW w:w="576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B0998">
              <w:rPr>
                <w:rFonts w:ascii="Sylfaen" w:hAnsi="Sylfaen" w:cs="Sylfaen"/>
                <w:color w:val="000000"/>
                <w:lang w:val="ka-GE"/>
              </w:rPr>
              <w:t>მორის დიამეტრი წვრილი ბოლოდან</w:t>
            </w:r>
          </w:p>
        </w:tc>
        <w:tc>
          <w:tcPr>
            <w:tcW w:w="198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234E38" w:rsidRPr="002B0998" w:rsidRDefault="00234E38" w:rsidP="004B0F99">
            <w:pPr>
              <w:spacing w:after="0" w:line="240" w:lineRule="auto"/>
              <w:rPr>
                <w:rFonts w:ascii="Sylfaen" w:hAnsi="Sylfaen" w:cs="Sylfaen"/>
                <w:color w:val="808080"/>
                <w:lang w:val="ka-GE"/>
              </w:rPr>
            </w:pPr>
          </w:p>
        </w:tc>
      </w:tr>
    </w:tbl>
    <w:p w:rsidR="00234E38" w:rsidRPr="002B0998" w:rsidRDefault="00234E38" w:rsidP="004B0F99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234E38" w:rsidRPr="00EB11E3" w:rsidRDefault="00234E38" w:rsidP="004B0F99">
      <w:pPr>
        <w:spacing w:after="0" w:line="240" w:lineRule="auto"/>
        <w:rPr>
          <w:rFonts w:ascii="Sylfaen" w:hAnsi="Sylfaen" w:cs="Sylfaen"/>
          <w:b/>
          <w:bCs/>
          <w:sz w:val="24"/>
          <w:szCs w:val="24"/>
        </w:rPr>
      </w:pPr>
    </w:p>
    <w:sectPr w:rsidR="00234E38" w:rsidRPr="00EB11E3" w:rsidSect="006427E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7027F"/>
    <w:multiLevelType w:val="hybridMultilevel"/>
    <w:tmpl w:val="CED41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FA4"/>
    <w:rsid w:val="00064BA1"/>
    <w:rsid w:val="000F5DEA"/>
    <w:rsid w:val="00171547"/>
    <w:rsid w:val="001C6F7A"/>
    <w:rsid w:val="001E4C3E"/>
    <w:rsid w:val="00215094"/>
    <w:rsid w:val="00234E38"/>
    <w:rsid w:val="00276E63"/>
    <w:rsid w:val="002A2A74"/>
    <w:rsid w:val="002B0998"/>
    <w:rsid w:val="002C63B6"/>
    <w:rsid w:val="002E1B5B"/>
    <w:rsid w:val="004B0F99"/>
    <w:rsid w:val="004E7E45"/>
    <w:rsid w:val="006427E6"/>
    <w:rsid w:val="00683A10"/>
    <w:rsid w:val="007053FE"/>
    <w:rsid w:val="007B5E79"/>
    <w:rsid w:val="0099043C"/>
    <w:rsid w:val="009C16DB"/>
    <w:rsid w:val="00A04EED"/>
    <w:rsid w:val="00AE742B"/>
    <w:rsid w:val="00B075E8"/>
    <w:rsid w:val="00B34C7B"/>
    <w:rsid w:val="00B34FA4"/>
    <w:rsid w:val="00B973DB"/>
    <w:rsid w:val="00C53C4E"/>
    <w:rsid w:val="00C9061D"/>
    <w:rsid w:val="00CC05D8"/>
    <w:rsid w:val="00D42C50"/>
    <w:rsid w:val="00E30F5A"/>
    <w:rsid w:val="00E34691"/>
    <w:rsid w:val="00EB11E3"/>
    <w:rsid w:val="00E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7E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4FA4"/>
    <w:pPr>
      <w:ind w:left="720"/>
    </w:pPr>
  </w:style>
  <w:style w:type="table" w:styleId="TableGrid">
    <w:name w:val="Table Grid"/>
    <w:basedOn w:val="TableNormal"/>
    <w:uiPriority w:val="99"/>
    <w:rsid w:val="00B34FA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B0F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B0F99"/>
    <w:rPr>
      <w:rFonts w:ascii="Calibri" w:hAnsi="Calibri" w:cs="Calibri"/>
      <w:sz w:val="22"/>
      <w:szCs w:val="22"/>
      <w:lang w:val="en-US" w:eastAsia="en-US"/>
    </w:rPr>
  </w:style>
  <w:style w:type="paragraph" w:customStyle="1" w:styleId="sulcvlilebaxml">
    <w:name w:val="sul_cvlileba_xml"/>
    <w:basedOn w:val="Normal"/>
    <w:autoRedefine/>
    <w:uiPriority w:val="99"/>
    <w:rsid w:val="004B0F99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B0F9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B0F99"/>
    <w:pPr>
      <w:keepNext/>
      <w:keepLines/>
      <w:numPr>
        <w:numId w:val="2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Normal"/>
    <w:autoRedefine/>
    <w:uiPriority w:val="99"/>
    <w:rsid w:val="004B0F99"/>
    <w:pPr>
      <w:spacing w:after="0" w:line="240" w:lineRule="auto"/>
      <w:ind w:firstLine="283"/>
      <w:jc w:val="center"/>
    </w:pPr>
    <w:rPr>
      <w:rFonts w:ascii="Sylfaen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uiPriority w:val="99"/>
    <w:rsid w:val="004B0F99"/>
    <w:pPr>
      <w:spacing w:before="240" w:after="24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2">
    <w:name w:val="satauri2"/>
    <w:basedOn w:val="Normal"/>
    <w:uiPriority w:val="99"/>
    <w:rsid w:val="004B0F9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Normal"/>
    <w:autoRedefine/>
    <w:uiPriority w:val="99"/>
    <w:rsid w:val="004B0F99"/>
    <w:pPr>
      <w:spacing w:before="120" w:after="120" w:line="240" w:lineRule="auto"/>
      <w:ind w:firstLine="284"/>
      <w:jc w:val="right"/>
      <w:outlineLvl w:val="0"/>
    </w:pPr>
    <w:rPr>
      <w:rFonts w:ascii="Sylfaen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4B0F99"/>
    <w:pPr>
      <w:spacing w:before="120" w:after="120" w:line="240" w:lineRule="auto"/>
      <w:ind w:firstLine="283"/>
      <w:outlineLvl w:val="0"/>
    </w:pPr>
    <w:rPr>
      <w:rFonts w:ascii="Sylfaen" w:hAnsi="Sylfaen" w:cs="Sylfaen"/>
      <w:b/>
      <w:bCs/>
      <w:sz w:val="24"/>
      <w:szCs w:val="24"/>
      <w:lang w:eastAsia="ru-RU"/>
    </w:rPr>
  </w:style>
  <w:style w:type="paragraph" w:customStyle="1" w:styleId="ckhrilixml">
    <w:name w:val="ckhrili_xml"/>
    <w:basedOn w:val="Normal"/>
    <w:autoRedefine/>
    <w:uiPriority w:val="99"/>
    <w:rsid w:val="004B0F99"/>
    <w:pPr>
      <w:spacing w:before="20" w:after="20" w:line="240" w:lineRule="auto"/>
      <w:outlineLvl w:val="0"/>
    </w:pPr>
    <w:rPr>
      <w:rFonts w:ascii="Sylfaen" w:hAnsi="Sylfaen" w:cs="Sylfaen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12</Pages>
  <Words>1937</Words>
  <Characters>11042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moe1</dc:creator>
  <cp:keywords/>
  <dc:description/>
  <cp:lastModifiedBy>tphailodze</cp:lastModifiedBy>
  <cp:revision>5</cp:revision>
  <dcterms:created xsi:type="dcterms:W3CDTF">2014-04-07T12:26:00Z</dcterms:created>
  <dcterms:modified xsi:type="dcterms:W3CDTF">2014-05-01T07:42:00Z</dcterms:modified>
</cp:coreProperties>
</file>