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6F47" w:rsidRPr="00E127A5" w:rsidRDefault="00BA6F47" w:rsidP="00E127A5">
      <w:pPr>
        <w:pStyle w:val="mimgebixml"/>
      </w:pPr>
      <w:r w:rsidRPr="00E127A5">
        <w:t>საქართველოს მთავრობის</w:t>
      </w:r>
    </w:p>
    <w:p w:rsidR="00BA6F47" w:rsidRPr="00E127A5" w:rsidRDefault="00BA6F47" w:rsidP="00E127A5">
      <w:pPr>
        <w:pStyle w:val="saxexml"/>
        <w:rPr>
          <w:lang w:val="en-US"/>
        </w:rPr>
      </w:pPr>
      <w:r w:rsidRPr="00E127A5">
        <w:rPr>
          <w:lang w:val="en-US"/>
        </w:rPr>
        <w:t>განკარგულება №465</w:t>
      </w:r>
    </w:p>
    <w:p w:rsidR="00BA6F47" w:rsidRPr="00E127A5" w:rsidRDefault="00BA6F47" w:rsidP="00E127A5">
      <w:pPr>
        <w:pStyle w:val="tarigixml"/>
      </w:pPr>
      <w:r>
        <w:t>2014</w:t>
      </w:r>
      <w:r w:rsidRPr="00E127A5">
        <w:t xml:space="preserve"> წლის 19 მარტი</w:t>
      </w:r>
    </w:p>
    <w:p w:rsidR="00BA6F47" w:rsidRPr="00E127A5" w:rsidRDefault="00BA6F47" w:rsidP="00E127A5">
      <w:pPr>
        <w:pStyle w:val="adgilixml"/>
      </w:pPr>
      <w:r w:rsidRPr="00E127A5">
        <w:t>ქ. თბილისი</w:t>
      </w:r>
    </w:p>
    <w:p w:rsidR="00BA6F47" w:rsidRPr="00E127A5" w:rsidRDefault="00BA6F47" w:rsidP="00E127A5">
      <w:pPr>
        <w:pStyle w:val="sataurixml"/>
      </w:pPr>
      <w:r w:rsidRPr="00E127A5">
        <w:t>ი. კვიტაიშვილის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მომხსენებლად დანიშვნის შესახებ</w:t>
      </w:r>
    </w:p>
    <w:p w:rsidR="00BA6F47" w:rsidRPr="00E127A5" w:rsidRDefault="00BA6F47" w:rsidP="00E127A5">
      <w:pPr>
        <w:pStyle w:val="abzacixml"/>
      </w:pPr>
      <w:r w:rsidRPr="00E127A5">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კანონპროექტებზე: „სურსათის/ცხოველის საკვების უვნებლობის, ვეტერინარიისა და მცენარეთა დაცვის კოდექსში ცვლილების შეტანის შესახებ“, „საჯარო რეესტრის შესახებ“ საქართველოს კანონში ცვლილების შეტანის თაობაზე“ და „მეწარმეთა შესახებ“ საქართველოს კანონში ცვლილების შეტანის თაობაზე“ საქართველოს პარლამენტის საკომიტეტო და პლენარულ სხდომებზე მომხსენებლად დაინიშნოს საქართველოს სოფლის მეურნეობის მინისტრის მოადგილე ილია კვიტაიშვილი.</w:t>
      </w:r>
    </w:p>
    <w:p w:rsidR="00BA6F47" w:rsidRPr="00E127A5" w:rsidRDefault="00BA6F47" w:rsidP="00E127A5">
      <w:pPr>
        <w:pStyle w:val="abzacixml"/>
      </w:pPr>
    </w:p>
    <w:p w:rsidR="00BA6F47" w:rsidRPr="00E127A5" w:rsidRDefault="00BA6F47" w:rsidP="00E127A5">
      <w:pPr>
        <w:pStyle w:val="abzacixml"/>
      </w:pPr>
      <w:r w:rsidRPr="00E127A5">
        <w:rPr>
          <w:b/>
          <w:bCs/>
        </w:rPr>
        <w:t xml:space="preserve">პრემიერ-მინისტრი </w:t>
      </w:r>
      <w:r w:rsidRPr="00E127A5">
        <w:rPr>
          <w:b/>
          <w:bCs/>
        </w:rPr>
        <w:tab/>
      </w:r>
      <w:r w:rsidRPr="00E127A5">
        <w:rPr>
          <w:b/>
          <w:bCs/>
        </w:rPr>
        <w:tab/>
      </w:r>
      <w:r w:rsidRPr="00E127A5">
        <w:rPr>
          <w:b/>
          <w:bCs/>
        </w:rPr>
        <w:tab/>
      </w:r>
      <w:r w:rsidRPr="00E127A5">
        <w:rPr>
          <w:b/>
          <w:bCs/>
        </w:rPr>
        <w:tab/>
      </w:r>
      <w:r w:rsidRPr="00E127A5">
        <w:rPr>
          <w:b/>
          <w:bCs/>
        </w:rPr>
        <w:tab/>
        <w:t xml:space="preserve">   ირაკლი ღარიბაშვილი</w:t>
      </w:r>
    </w:p>
    <w:sectPr w:rsidR="00BA6F47" w:rsidRPr="00E127A5" w:rsidSect="008D26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CED"/>
    <w:rsid w:val="0002290A"/>
    <w:rsid w:val="000233D2"/>
    <w:rsid w:val="00030F37"/>
    <w:rsid w:val="00033502"/>
    <w:rsid w:val="00037DCA"/>
    <w:rsid w:val="00043273"/>
    <w:rsid w:val="00072B9F"/>
    <w:rsid w:val="00077768"/>
    <w:rsid w:val="000A5A46"/>
    <w:rsid w:val="000B1CED"/>
    <w:rsid w:val="000B7392"/>
    <w:rsid w:val="000C11EB"/>
    <w:rsid w:val="000C2CF8"/>
    <w:rsid w:val="000C70E5"/>
    <w:rsid w:val="000D175B"/>
    <w:rsid w:val="000D4B13"/>
    <w:rsid w:val="001103D6"/>
    <w:rsid w:val="00125105"/>
    <w:rsid w:val="00126753"/>
    <w:rsid w:val="00127741"/>
    <w:rsid w:val="00140CDD"/>
    <w:rsid w:val="001515E0"/>
    <w:rsid w:val="001637DC"/>
    <w:rsid w:val="00163870"/>
    <w:rsid w:val="00167478"/>
    <w:rsid w:val="0017001A"/>
    <w:rsid w:val="001713E0"/>
    <w:rsid w:val="00175AA5"/>
    <w:rsid w:val="00183760"/>
    <w:rsid w:val="00190018"/>
    <w:rsid w:val="001A2857"/>
    <w:rsid w:val="001A5A47"/>
    <w:rsid w:val="001B1FCC"/>
    <w:rsid w:val="001B7C86"/>
    <w:rsid w:val="001C617E"/>
    <w:rsid w:val="001D2337"/>
    <w:rsid w:val="001D24FA"/>
    <w:rsid w:val="001D2D72"/>
    <w:rsid w:val="001D3EE6"/>
    <w:rsid w:val="001E61F4"/>
    <w:rsid w:val="001F1CBF"/>
    <w:rsid w:val="001F7BBF"/>
    <w:rsid w:val="002031BB"/>
    <w:rsid w:val="00203FA0"/>
    <w:rsid w:val="00204C0C"/>
    <w:rsid w:val="00212888"/>
    <w:rsid w:val="00216CCD"/>
    <w:rsid w:val="00221A84"/>
    <w:rsid w:val="00231C82"/>
    <w:rsid w:val="00232D4A"/>
    <w:rsid w:val="002351F1"/>
    <w:rsid w:val="002516D8"/>
    <w:rsid w:val="0025429B"/>
    <w:rsid w:val="00263739"/>
    <w:rsid w:val="002641AD"/>
    <w:rsid w:val="0027504A"/>
    <w:rsid w:val="00283F36"/>
    <w:rsid w:val="00285A80"/>
    <w:rsid w:val="0029182D"/>
    <w:rsid w:val="00296D06"/>
    <w:rsid w:val="002A2130"/>
    <w:rsid w:val="002B6F5E"/>
    <w:rsid w:val="002C3592"/>
    <w:rsid w:val="002D01AB"/>
    <w:rsid w:val="002D1A3D"/>
    <w:rsid w:val="002D376E"/>
    <w:rsid w:val="002E3657"/>
    <w:rsid w:val="002F1112"/>
    <w:rsid w:val="00301087"/>
    <w:rsid w:val="00303287"/>
    <w:rsid w:val="003063BD"/>
    <w:rsid w:val="00306A8A"/>
    <w:rsid w:val="00311F55"/>
    <w:rsid w:val="00312BC7"/>
    <w:rsid w:val="00317234"/>
    <w:rsid w:val="0032139B"/>
    <w:rsid w:val="003217FA"/>
    <w:rsid w:val="00321BFE"/>
    <w:rsid w:val="00333BDE"/>
    <w:rsid w:val="00344EF5"/>
    <w:rsid w:val="003456EB"/>
    <w:rsid w:val="003577CB"/>
    <w:rsid w:val="0036221F"/>
    <w:rsid w:val="00364C10"/>
    <w:rsid w:val="00374BBE"/>
    <w:rsid w:val="003779B0"/>
    <w:rsid w:val="00382F68"/>
    <w:rsid w:val="003A3F26"/>
    <w:rsid w:val="003A7F69"/>
    <w:rsid w:val="003C0D8C"/>
    <w:rsid w:val="003D04A1"/>
    <w:rsid w:val="003D431B"/>
    <w:rsid w:val="003D585D"/>
    <w:rsid w:val="00407130"/>
    <w:rsid w:val="00415389"/>
    <w:rsid w:val="0042389F"/>
    <w:rsid w:val="00425495"/>
    <w:rsid w:val="00430484"/>
    <w:rsid w:val="00444602"/>
    <w:rsid w:val="00452A62"/>
    <w:rsid w:val="00456E46"/>
    <w:rsid w:val="00463749"/>
    <w:rsid w:val="004650D0"/>
    <w:rsid w:val="00467146"/>
    <w:rsid w:val="00467A05"/>
    <w:rsid w:val="00482FFB"/>
    <w:rsid w:val="00486807"/>
    <w:rsid w:val="00495B9F"/>
    <w:rsid w:val="004C1C64"/>
    <w:rsid w:val="004D1B1E"/>
    <w:rsid w:val="004E182A"/>
    <w:rsid w:val="004E31FA"/>
    <w:rsid w:val="004F1F81"/>
    <w:rsid w:val="005118F7"/>
    <w:rsid w:val="00535B79"/>
    <w:rsid w:val="00536C14"/>
    <w:rsid w:val="00540E4B"/>
    <w:rsid w:val="00544EC2"/>
    <w:rsid w:val="0055613D"/>
    <w:rsid w:val="00564188"/>
    <w:rsid w:val="0057409A"/>
    <w:rsid w:val="00594836"/>
    <w:rsid w:val="005A0F96"/>
    <w:rsid w:val="005A2E89"/>
    <w:rsid w:val="005A3EA4"/>
    <w:rsid w:val="005A6D0B"/>
    <w:rsid w:val="005D68DB"/>
    <w:rsid w:val="005F4CEE"/>
    <w:rsid w:val="006002D8"/>
    <w:rsid w:val="00605414"/>
    <w:rsid w:val="006134B6"/>
    <w:rsid w:val="00615176"/>
    <w:rsid w:val="0063523F"/>
    <w:rsid w:val="00644C0D"/>
    <w:rsid w:val="006563A4"/>
    <w:rsid w:val="0066738F"/>
    <w:rsid w:val="0069253A"/>
    <w:rsid w:val="0069403C"/>
    <w:rsid w:val="006A1413"/>
    <w:rsid w:val="006A302A"/>
    <w:rsid w:val="006A5044"/>
    <w:rsid w:val="006A73D1"/>
    <w:rsid w:val="006B4164"/>
    <w:rsid w:val="006B55FB"/>
    <w:rsid w:val="006C7581"/>
    <w:rsid w:val="006D3D7F"/>
    <w:rsid w:val="006E28AE"/>
    <w:rsid w:val="006E3C60"/>
    <w:rsid w:val="006F6033"/>
    <w:rsid w:val="00715202"/>
    <w:rsid w:val="007204A0"/>
    <w:rsid w:val="00726A6D"/>
    <w:rsid w:val="007339E4"/>
    <w:rsid w:val="00734130"/>
    <w:rsid w:val="00735BD1"/>
    <w:rsid w:val="0074681B"/>
    <w:rsid w:val="0074702C"/>
    <w:rsid w:val="007541FF"/>
    <w:rsid w:val="007635E2"/>
    <w:rsid w:val="00771CDA"/>
    <w:rsid w:val="00775F4C"/>
    <w:rsid w:val="00781BF2"/>
    <w:rsid w:val="0079133B"/>
    <w:rsid w:val="007942FD"/>
    <w:rsid w:val="00796B4E"/>
    <w:rsid w:val="007B6F3E"/>
    <w:rsid w:val="007B7F40"/>
    <w:rsid w:val="007E7D42"/>
    <w:rsid w:val="007F78C5"/>
    <w:rsid w:val="008015F0"/>
    <w:rsid w:val="00802F9C"/>
    <w:rsid w:val="00803C8E"/>
    <w:rsid w:val="00805C69"/>
    <w:rsid w:val="00805F96"/>
    <w:rsid w:val="008103DC"/>
    <w:rsid w:val="0081112E"/>
    <w:rsid w:val="00824B14"/>
    <w:rsid w:val="00833AFD"/>
    <w:rsid w:val="00834D61"/>
    <w:rsid w:val="00837CB0"/>
    <w:rsid w:val="00864369"/>
    <w:rsid w:val="008658F1"/>
    <w:rsid w:val="0087031E"/>
    <w:rsid w:val="008771E4"/>
    <w:rsid w:val="0088244F"/>
    <w:rsid w:val="00893F9F"/>
    <w:rsid w:val="00896455"/>
    <w:rsid w:val="00897157"/>
    <w:rsid w:val="00897381"/>
    <w:rsid w:val="008A453C"/>
    <w:rsid w:val="008B35C3"/>
    <w:rsid w:val="008B5BA5"/>
    <w:rsid w:val="008B7F75"/>
    <w:rsid w:val="008C0578"/>
    <w:rsid w:val="008C74BB"/>
    <w:rsid w:val="008D12E2"/>
    <w:rsid w:val="008D26DE"/>
    <w:rsid w:val="008E1B36"/>
    <w:rsid w:val="008E4F68"/>
    <w:rsid w:val="008F2A67"/>
    <w:rsid w:val="00900091"/>
    <w:rsid w:val="009313E3"/>
    <w:rsid w:val="0093511D"/>
    <w:rsid w:val="0094139C"/>
    <w:rsid w:val="009424A0"/>
    <w:rsid w:val="009565D3"/>
    <w:rsid w:val="00966C86"/>
    <w:rsid w:val="00970513"/>
    <w:rsid w:val="00970C85"/>
    <w:rsid w:val="00970E42"/>
    <w:rsid w:val="00971D3A"/>
    <w:rsid w:val="00984584"/>
    <w:rsid w:val="009854D0"/>
    <w:rsid w:val="009A1D4B"/>
    <w:rsid w:val="009A6029"/>
    <w:rsid w:val="009B3FB0"/>
    <w:rsid w:val="009B7277"/>
    <w:rsid w:val="009B7FF7"/>
    <w:rsid w:val="009D3CF0"/>
    <w:rsid w:val="009E13FE"/>
    <w:rsid w:val="009E384A"/>
    <w:rsid w:val="009E440F"/>
    <w:rsid w:val="009F00D9"/>
    <w:rsid w:val="009F0941"/>
    <w:rsid w:val="00A02899"/>
    <w:rsid w:val="00A05C1A"/>
    <w:rsid w:val="00A177D5"/>
    <w:rsid w:val="00A20882"/>
    <w:rsid w:val="00A21306"/>
    <w:rsid w:val="00A51DF9"/>
    <w:rsid w:val="00A5271B"/>
    <w:rsid w:val="00A55F6E"/>
    <w:rsid w:val="00A61203"/>
    <w:rsid w:val="00A81BD1"/>
    <w:rsid w:val="00A8292E"/>
    <w:rsid w:val="00A85620"/>
    <w:rsid w:val="00A9720A"/>
    <w:rsid w:val="00AC0AA1"/>
    <w:rsid w:val="00AC3316"/>
    <w:rsid w:val="00AC7876"/>
    <w:rsid w:val="00AD7BF7"/>
    <w:rsid w:val="00AE05DC"/>
    <w:rsid w:val="00AE2D12"/>
    <w:rsid w:val="00AE7519"/>
    <w:rsid w:val="00AF3381"/>
    <w:rsid w:val="00AF7BD7"/>
    <w:rsid w:val="00B1141B"/>
    <w:rsid w:val="00B2590E"/>
    <w:rsid w:val="00B27976"/>
    <w:rsid w:val="00B34254"/>
    <w:rsid w:val="00B346B6"/>
    <w:rsid w:val="00B41161"/>
    <w:rsid w:val="00B42AEF"/>
    <w:rsid w:val="00B47088"/>
    <w:rsid w:val="00B63989"/>
    <w:rsid w:val="00B6747E"/>
    <w:rsid w:val="00B736C6"/>
    <w:rsid w:val="00B80151"/>
    <w:rsid w:val="00B81E63"/>
    <w:rsid w:val="00B878EB"/>
    <w:rsid w:val="00B915BE"/>
    <w:rsid w:val="00B94B7A"/>
    <w:rsid w:val="00BA6293"/>
    <w:rsid w:val="00BA6F47"/>
    <w:rsid w:val="00BB0596"/>
    <w:rsid w:val="00BB22BD"/>
    <w:rsid w:val="00BC44E5"/>
    <w:rsid w:val="00BD148D"/>
    <w:rsid w:val="00BD1FA7"/>
    <w:rsid w:val="00BE3179"/>
    <w:rsid w:val="00BF5F99"/>
    <w:rsid w:val="00BF69EA"/>
    <w:rsid w:val="00C00D24"/>
    <w:rsid w:val="00C04629"/>
    <w:rsid w:val="00C12DF7"/>
    <w:rsid w:val="00C25AD0"/>
    <w:rsid w:val="00C34114"/>
    <w:rsid w:val="00C426F8"/>
    <w:rsid w:val="00C42916"/>
    <w:rsid w:val="00C42B24"/>
    <w:rsid w:val="00C45C6F"/>
    <w:rsid w:val="00C47CAB"/>
    <w:rsid w:val="00C56474"/>
    <w:rsid w:val="00CA7857"/>
    <w:rsid w:val="00CB5B32"/>
    <w:rsid w:val="00CC14B3"/>
    <w:rsid w:val="00CC42F3"/>
    <w:rsid w:val="00CD0961"/>
    <w:rsid w:val="00CD6017"/>
    <w:rsid w:val="00CE1448"/>
    <w:rsid w:val="00CE6970"/>
    <w:rsid w:val="00CF0585"/>
    <w:rsid w:val="00CF663F"/>
    <w:rsid w:val="00D02FA7"/>
    <w:rsid w:val="00D15FF3"/>
    <w:rsid w:val="00D2031C"/>
    <w:rsid w:val="00D5625F"/>
    <w:rsid w:val="00D625C1"/>
    <w:rsid w:val="00D649CB"/>
    <w:rsid w:val="00D67708"/>
    <w:rsid w:val="00D770B5"/>
    <w:rsid w:val="00D77FAD"/>
    <w:rsid w:val="00D87140"/>
    <w:rsid w:val="00D94503"/>
    <w:rsid w:val="00D94E01"/>
    <w:rsid w:val="00D953A6"/>
    <w:rsid w:val="00D9577E"/>
    <w:rsid w:val="00DA4C4B"/>
    <w:rsid w:val="00DB2723"/>
    <w:rsid w:val="00DB388B"/>
    <w:rsid w:val="00DE01DD"/>
    <w:rsid w:val="00DE4D2D"/>
    <w:rsid w:val="00DF3EBD"/>
    <w:rsid w:val="00E03C70"/>
    <w:rsid w:val="00E113F7"/>
    <w:rsid w:val="00E12676"/>
    <w:rsid w:val="00E127A5"/>
    <w:rsid w:val="00E24853"/>
    <w:rsid w:val="00E4285A"/>
    <w:rsid w:val="00E5578A"/>
    <w:rsid w:val="00E74C44"/>
    <w:rsid w:val="00E8107A"/>
    <w:rsid w:val="00E87274"/>
    <w:rsid w:val="00EA6FBE"/>
    <w:rsid w:val="00EB05A6"/>
    <w:rsid w:val="00EB4F4F"/>
    <w:rsid w:val="00EC58B5"/>
    <w:rsid w:val="00ED0577"/>
    <w:rsid w:val="00EE3028"/>
    <w:rsid w:val="00EF5428"/>
    <w:rsid w:val="00EF6323"/>
    <w:rsid w:val="00EF74D8"/>
    <w:rsid w:val="00EF7DE2"/>
    <w:rsid w:val="00F06E96"/>
    <w:rsid w:val="00F07EE5"/>
    <w:rsid w:val="00F118B2"/>
    <w:rsid w:val="00F1257A"/>
    <w:rsid w:val="00F1395F"/>
    <w:rsid w:val="00F15010"/>
    <w:rsid w:val="00F21828"/>
    <w:rsid w:val="00F2215F"/>
    <w:rsid w:val="00F435B3"/>
    <w:rsid w:val="00F51786"/>
    <w:rsid w:val="00F63270"/>
    <w:rsid w:val="00F67227"/>
    <w:rsid w:val="00F77E2F"/>
    <w:rsid w:val="00F830B5"/>
    <w:rsid w:val="00FB3021"/>
    <w:rsid w:val="00FC4526"/>
    <w:rsid w:val="00FC5979"/>
    <w:rsid w:val="00FD73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_xml"/>
    <w:basedOn w:val="Normal"/>
    <w:uiPriority w:val="99"/>
    <w:rsid w:val="00E127A5"/>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E127A5"/>
    <w:pPr>
      <w:spacing w:before="120"/>
      <w:jc w:val="center"/>
    </w:pPr>
    <w:rPr>
      <w:b/>
      <w:bCs/>
      <w:lang w:val="fr-FR"/>
    </w:rPr>
  </w:style>
  <w:style w:type="paragraph" w:customStyle="1" w:styleId="tarigixml">
    <w:name w:val="tarigi_xml"/>
    <w:basedOn w:val="abzacixml"/>
    <w:autoRedefine/>
    <w:uiPriority w:val="99"/>
    <w:rsid w:val="00E127A5"/>
    <w:pPr>
      <w:spacing w:before="120" w:after="120"/>
      <w:ind w:firstLine="284"/>
      <w:jc w:val="center"/>
      <w:outlineLvl w:val="0"/>
    </w:pPr>
    <w:rPr>
      <w:b/>
      <w:bCs/>
      <w:lang w:eastAsia="ru-RU"/>
    </w:rPr>
  </w:style>
  <w:style w:type="paragraph" w:customStyle="1" w:styleId="adgilixml">
    <w:name w:val="adgili_xml"/>
    <w:basedOn w:val="Normal"/>
    <w:uiPriority w:val="99"/>
    <w:rsid w:val="00E127A5"/>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E127A5"/>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E127A5"/>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ataurixml">
    <w:name w:val="satauri_xml"/>
    <w:basedOn w:val="abzacixml"/>
    <w:autoRedefine/>
    <w:uiPriority w:val="99"/>
    <w:rsid w:val="00E127A5"/>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Pages>
  <Words>128</Words>
  <Characters>733</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tchichinadze</dc:creator>
  <cp:keywords/>
  <dc:description/>
  <cp:lastModifiedBy>nvaradashvili</cp:lastModifiedBy>
  <cp:revision>4</cp:revision>
  <cp:lastPrinted>2014-04-01T13:48:00Z</cp:lastPrinted>
  <dcterms:created xsi:type="dcterms:W3CDTF">2014-03-20T07:16:00Z</dcterms:created>
  <dcterms:modified xsi:type="dcterms:W3CDTF">2014-04-07T11:07:00Z</dcterms:modified>
</cp:coreProperties>
</file>