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D3" w:rsidRPr="006706BC" w:rsidRDefault="002737D3" w:rsidP="005B3A93">
      <w:pPr>
        <w:pStyle w:val="mimgebixml"/>
      </w:pPr>
      <w:r w:rsidRPr="006706BC">
        <w:rPr>
          <w:lang w:val="ka-GE"/>
        </w:rPr>
        <w:t>ს</w:t>
      </w:r>
      <w:r w:rsidRPr="006706BC">
        <w:t>აქართველოს მ</w:t>
      </w:r>
      <w:r w:rsidRPr="006706BC">
        <w:rPr>
          <w:lang w:val="ka-GE"/>
        </w:rPr>
        <w:t>თ</w:t>
      </w:r>
      <w:r w:rsidRPr="006706BC">
        <w:t>ავრობის</w:t>
      </w:r>
    </w:p>
    <w:p w:rsidR="002737D3" w:rsidRPr="006706BC" w:rsidRDefault="002737D3" w:rsidP="005B3A93">
      <w:pPr>
        <w:pStyle w:val="saxexml"/>
      </w:pPr>
      <w:r w:rsidRPr="006706BC">
        <w:t xml:space="preserve">განკარგულება </w:t>
      </w:r>
      <w:r w:rsidRPr="006706BC">
        <w:rPr>
          <w:lang w:val="ru-RU"/>
        </w:rPr>
        <w:t>№</w:t>
      </w:r>
      <w:r>
        <w:t>988</w:t>
      </w:r>
    </w:p>
    <w:p w:rsidR="002737D3" w:rsidRPr="006706BC" w:rsidRDefault="002737D3" w:rsidP="005B3A93">
      <w:pPr>
        <w:pStyle w:val="tarigixml"/>
      </w:pPr>
      <w:r w:rsidRPr="006706BC">
        <w:t xml:space="preserve">2012 წლის 24 </w:t>
      </w:r>
      <w:r w:rsidRPr="006706BC">
        <w:rPr>
          <w:lang w:val="ka-GE"/>
        </w:rPr>
        <w:t>მაისი</w:t>
      </w:r>
    </w:p>
    <w:p w:rsidR="002737D3" w:rsidRPr="005B3A93" w:rsidRDefault="002737D3" w:rsidP="005B3A93">
      <w:pPr>
        <w:pStyle w:val="adgilixml"/>
      </w:pPr>
      <w:r w:rsidRPr="006706BC">
        <w:t>ქ</w:t>
      </w:r>
      <w:r w:rsidRPr="006706BC">
        <w:rPr>
          <w:lang w:val="fr-FR"/>
        </w:rPr>
        <w:t xml:space="preserve">. </w:t>
      </w:r>
      <w:r w:rsidRPr="006706BC">
        <w:t>თბილისი</w:t>
      </w:r>
    </w:p>
    <w:p w:rsidR="002737D3" w:rsidRPr="005B3A93" w:rsidRDefault="002737D3" w:rsidP="005B3A93">
      <w:pPr>
        <w:pStyle w:val="sataurixml"/>
      </w:pPr>
      <w:r w:rsidRPr="005B3A93">
        <w:rPr>
          <w:u w:color="FF0000"/>
          <w:lang w:val="ka-GE"/>
        </w:rPr>
        <w:t>საქართველოს</w:t>
      </w:r>
      <w:r w:rsidRPr="005B3A93">
        <w:t xml:space="preserve"> </w:t>
      </w:r>
      <w:r w:rsidRPr="005B3A93">
        <w:rPr>
          <w:u w:color="FF0000"/>
          <w:lang w:val="ka-GE"/>
        </w:rPr>
        <w:t>კულტურისა</w:t>
      </w:r>
      <w:r w:rsidRPr="005B3A93">
        <w:t xml:space="preserve"> </w:t>
      </w:r>
      <w:r w:rsidRPr="005B3A93">
        <w:rPr>
          <w:u w:color="FF0000"/>
          <w:lang w:val="ka-GE"/>
        </w:rPr>
        <w:t>და</w:t>
      </w:r>
      <w:r w:rsidRPr="005B3A93">
        <w:t xml:space="preserve"> </w:t>
      </w:r>
      <w:r w:rsidRPr="005B3A93">
        <w:rPr>
          <w:u w:color="FF0000"/>
          <w:lang w:val="ka-GE"/>
        </w:rPr>
        <w:t>ძეგლთა</w:t>
      </w:r>
      <w:r w:rsidRPr="005B3A93">
        <w:t xml:space="preserve"> </w:t>
      </w:r>
      <w:r w:rsidRPr="005B3A93">
        <w:rPr>
          <w:u w:color="FF0000"/>
          <w:lang w:val="ka-GE"/>
        </w:rPr>
        <w:t>დაცვის</w:t>
      </w:r>
      <w:r w:rsidRPr="005B3A93">
        <w:t xml:space="preserve"> </w:t>
      </w:r>
      <w:r w:rsidRPr="005B3A93">
        <w:rPr>
          <w:u w:color="FF0000"/>
          <w:lang w:val="ka-GE"/>
        </w:rPr>
        <w:t>სამინისტროს</w:t>
      </w:r>
      <w:r w:rsidRPr="005B3A93">
        <w:t xml:space="preserve"> </w:t>
      </w:r>
      <w:r w:rsidRPr="005B3A93">
        <w:rPr>
          <w:u w:color="FF0000"/>
          <w:lang w:val="ka-GE"/>
        </w:rPr>
        <w:t>მიერ</w:t>
      </w:r>
      <w:r w:rsidRPr="005B3A93">
        <w:t xml:space="preserve"> </w:t>
      </w:r>
      <w:r w:rsidRPr="005B3A93">
        <w:rPr>
          <w:u w:color="FF0000"/>
          <w:lang w:val="ka-GE"/>
        </w:rPr>
        <w:t>განსახორციელებელი</w:t>
      </w:r>
      <w:r w:rsidRPr="005B3A93">
        <w:t xml:space="preserve"> </w:t>
      </w:r>
      <w:r w:rsidRPr="005B3A93">
        <w:rPr>
          <w:u w:color="FF0000"/>
          <w:lang w:val="ka-GE"/>
        </w:rPr>
        <w:t>ღონისძიების</w:t>
      </w:r>
      <w:r w:rsidRPr="005B3A93">
        <w:t xml:space="preserve"> </w:t>
      </w:r>
      <w:r w:rsidRPr="005B3A93">
        <w:rPr>
          <w:u w:color="FF0000"/>
          <w:lang w:val="ka-GE"/>
        </w:rPr>
        <w:t>შესახებ</w:t>
      </w:r>
    </w:p>
    <w:p w:rsidR="002737D3" w:rsidRPr="005B3A93" w:rsidRDefault="002737D3" w:rsidP="005B3A93">
      <w:pPr>
        <w:pStyle w:val="abzacixml"/>
        <w:rPr>
          <w:lang w:val="ka-GE"/>
        </w:rPr>
      </w:pPr>
      <w:r w:rsidRPr="005B3A93">
        <w:t xml:space="preserve"> </w:t>
      </w:r>
      <w:r w:rsidRPr="005B3A93">
        <w:rPr>
          <w:u w:color="FF0000"/>
          <w:lang w:val="ka-GE"/>
        </w:rPr>
        <w:t>„საქართველოს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2012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წლის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სახელმწიფო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ბიუჯეტის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შესახებ“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საქართ</w:t>
      </w:r>
      <w:r w:rsidRPr="005B3A93">
        <w:rPr>
          <w:u w:color="FF0000"/>
          <w:lang w:val="ka-GE"/>
        </w:rPr>
        <w:softHyphen/>
        <w:t>ველოს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კანონის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36</w:t>
      </w:r>
      <w:r w:rsidRPr="005B3A93">
        <w:rPr>
          <w:lang w:val="ka-GE"/>
        </w:rPr>
        <w:t>-</w:t>
      </w:r>
      <w:r w:rsidRPr="005B3A93">
        <w:rPr>
          <w:u w:color="FF0000"/>
          <w:lang w:val="ka-GE"/>
        </w:rPr>
        <w:t>ე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მუხლის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შესაბამისად</w:t>
      </w:r>
      <w:r w:rsidRPr="005B3A93">
        <w:rPr>
          <w:lang w:val="ka-GE"/>
        </w:rPr>
        <w:t xml:space="preserve">, </w:t>
      </w:r>
      <w:r w:rsidRPr="005B3A93">
        <w:rPr>
          <w:u w:color="FF0000"/>
          <w:lang w:val="ka-GE"/>
        </w:rPr>
        <w:t>საქართველოს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კულტურისა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ძეგლთა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დაცვის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სამინისტრომ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წლიური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საბიუჯეტო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კანონით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„ხელოვ</w:t>
      </w:r>
      <w:r w:rsidRPr="005B3A93">
        <w:rPr>
          <w:u w:color="FF0000"/>
          <w:lang w:val="ka-GE"/>
        </w:rPr>
        <w:softHyphen/>
        <w:t>ნე</w:t>
      </w:r>
      <w:r w:rsidRPr="005B3A93">
        <w:rPr>
          <w:u w:color="FF0000"/>
          <w:lang w:val="ka-GE"/>
        </w:rPr>
        <w:softHyphen/>
        <w:t>ბის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დარგების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განვითარების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ხელშეწყობა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პოპულარიზაცია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საქართვე</w:t>
      </w:r>
      <w:r w:rsidRPr="005B3A93">
        <w:rPr>
          <w:u w:color="FF0000"/>
          <w:lang w:val="ka-GE"/>
        </w:rPr>
        <w:softHyphen/>
        <w:t>ლოში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მისი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ფარგლების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გარეთ“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პროგრამისათვის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გათვალისწინებული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ასიგნებებიდან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განახორციელოს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მუსიკალური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პროექტის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„მე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მიყვარს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საქა</w:t>
      </w:r>
      <w:r w:rsidRPr="005B3A93">
        <w:rPr>
          <w:u w:color="FF0000"/>
          <w:lang w:val="ka-GE"/>
        </w:rPr>
        <w:softHyphen/>
        <w:t>რთ</w:t>
      </w:r>
      <w:r w:rsidRPr="005B3A93">
        <w:rPr>
          <w:u w:color="FF0000"/>
          <w:lang w:val="ka-GE"/>
        </w:rPr>
        <w:softHyphen/>
        <w:t>ველო“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ორგანიზებასთან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დაკავშირებული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ხარჯების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დაფინანსება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480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000</w:t>
      </w:r>
      <w:r w:rsidRPr="005B3A93">
        <w:rPr>
          <w:lang w:val="ka-GE"/>
        </w:rPr>
        <w:t xml:space="preserve"> (</w:t>
      </w:r>
      <w:r w:rsidRPr="005B3A93">
        <w:rPr>
          <w:u w:color="FF0000"/>
          <w:lang w:val="ka-GE"/>
        </w:rPr>
        <w:t>ოთხას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ოთხმოცი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ათასი</w:t>
      </w:r>
      <w:r w:rsidRPr="005B3A93">
        <w:rPr>
          <w:lang w:val="ka-GE"/>
        </w:rPr>
        <w:t xml:space="preserve">) </w:t>
      </w:r>
      <w:r w:rsidRPr="005B3A93">
        <w:rPr>
          <w:u w:color="FF0000"/>
          <w:lang w:val="ka-GE"/>
        </w:rPr>
        <w:t>ლარის</w:t>
      </w:r>
      <w:r w:rsidRPr="005B3A93">
        <w:rPr>
          <w:lang w:val="ka-GE"/>
        </w:rPr>
        <w:t xml:space="preserve"> </w:t>
      </w:r>
      <w:r w:rsidRPr="005B3A93">
        <w:rPr>
          <w:u w:color="FF0000"/>
          <w:lang w:val="ka-GE"/>
        </w:rPr>
        <w:t>ოდენობით</w:t>
      </w:r>
      <w:r w:rsidRPr="005B3A93">
        <w:rPr>
          <w:lang w:val="ka-GE"/>
        </w:rPr>
        <w:t>.</w:t>
      </w:r>
    </w:p>
    <w:p w:rsidR="002737D3" w:rsidRPr="005B3A93" w:rsidRDefault="002737D3" w:rsidP="005B3A93">
      <w:pPr>
        <w:pStyle w:val="khelmoceraxml"/>
        <w:rPr>
          <w:lang w:val="ka-GE"/>
        </w:rPr>
      </w:pPr>
      <w:r w:rsidRPr="005B3A93">
        <w:rPr>
          <w:u w:color="FF0000"/>
          <w:lang w:val="ka-GE"/>
        </w:rPr>
        <w:t>პრემიერ</w:t>
      </w:r>
      <w:r w:rsidRPr="005B3A93">
        <w:t>-</w:t>
      </w:r>
      <w:r w:rsidRPr="005B3A93">
        <w:rPr>
          <w:u w:color="FF0000"/>
          <w:lang w:val="ka-GE"/>
        </w:rPr>
        <w:t>მინისტრი</w:t>
      </w:r>
      <w:r w:rsidRPr="005B3A93">
        <w:t xml:space="preserve">                    </w:t>
      </w:r>
      <w:r w:rsidRPr="005B3A93">
        <w:rPr>
          <w:lang w:val="ka-GE"/>
        </w:rPr>
        <w:t xml:space="preserve">       </w:t>
      </w:r>
      <w:r w:rsidRPr="005B3A93">
        <w:t xml:space="preserve">                         </w:t>
      </w:r>
      <w:r w:rsidRPr="005B3A93">
        <w:rPr>
          <w:u w:color="FF0000"/>
          <w:lang w:val="ka-GE"/>
        </w:rPr>
        <w:t>ნ</w:t>
      </w:r>
      <w:r>
        <w:rPr>
          <w:u w:color="FF0000"/>
        </w:rPr>
        <w:t>.</w:t>
      </w:r>
      <w:r w:rsidRPr="005B3A93">
        <w:t xml:space="preserve"> </w:t>
      </w:r>
      <w:r w:rsidRPr="005B3A93">
        <w:rPr>
          <w:u w:color="FF0000"/>
          <w:lang w:val="ka-GE"/>
        </w:rPr>
        <w:t>გილაური</w:t>
      </w:r>
    </w:p>
    <w:sectPr w:rsidR="002737D3" w:rsidRPr="005B3A93" w:rsidSect="00E4070C">
      <w:pgSz w:w="11907" w:h="16840" w:code="9"/>
      <w:pgMar w:top="1134" w:right="1134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D99"/>
    <w:rsid w:val="000850A0"/>
    <w:rsid w:val="001818E5"/>
    <w:rsid w:val="00205EE5"/>
    <w:rsid w:val="002737D3"/>
    <w:rsid w:val="002B0847"/>
    <w:rsid w:val="003567FD"/>
    <w:rsid w:val="003B6492"/>
    <w:rsid w:val="003E1EB3"/>
    <w:rsid w:val="003F200E"/>
    <w:rsid w:val="00420C07"/>
    <w:rsid w:val="00425D99"/>
    <w:rsid w:val="00514C38"/>
    <w:rsid w:val="005516D8"/>
    <w:rsid w:val="005B3A93"/>
    <w:rsid w:val="00634DA9"/>
    <w:rsid w:val="006706BC"/>
    <w:rsid w:val="00672488"/>
    <w:rsid w:val="00887A74"/>
    <w:rsid w:val="008A4838"/>
    <w:rsid w:val="008A6F71"/>
    <w:rsid w:val="009662C1"/>
    <w:rsid w:val="00977E0A"/>
    <w:rsid w:val="00A24CB1"/>
    <w:rsid w:val="00A62FD4"/>
    <w:rsid w:val="00BB0CE9"/>
    <w:rsid w:val="00BF0787"/>
    <w:rsid w:val="00C81279"/>
    <w:rsid w:val="00CC724E"/>
    <w:rsid w:val="00CE28DD"/>
    <w:rsid w:val="00D53261"/>
    <w:rsid w:val="00D76EB3"/>
    <w:rsid w:val="00DC5FB3"/>
    <w:rsid w:val="00E4070C"/>
    <w:rsid w:val="00E841F2"/>
    <w:rsid w:val="00F2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D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xml">
    <w:name w:val="muxli_xml"/>
    <w:basedOn w:val="Normal"/>
    <w:uiPriority w:val="99"/>
    <w:rsid w:val="00425D99"/>
    <w:pPr>
      <w:keepNext/>
      <w:keepLines/>
      <w:tabs>
        <w:tab w:val="left" w:pos="283"/>
      </w:tabs>
      <w:autoSpaceDE w:val="0"/>
      <w:autoSpaceDN w:val="0"/>
      <w:adjustRightInd w:val="0"/>
      <w:spacing w:before="240" w:line="240" w:lineRule="exact"/>
      <w:ind w:left="850" w:hanging="850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abzacixml">
    <w:name w:val="abzaci_xml"/>
    <w:basedOn w:val="PlainText"/>
    <w:autoRedefine/>
    <w:uiPriority w:val="99"/>
    <w:rsid w:val="005B3A93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B3A9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F3FFB"/>
    <w:rPr>
      <w:rFonts w:ascii="Courier New" w:eastAsia="Times New Roman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5B3A93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B3A93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5B3A9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5B3A9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5B3A93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khelmoceraxml">
    <w:name w:val="khelmocera_xml"/>
    <w:basedOn w:val="abzacixml"/>
    <w:autoRedefine/>
    <w:uiPriority w:val="99"/>
    <w:rsid w:val="005B3A93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85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107</Words>
  <Characters>616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achikhradze</dc:creator>
  <cp:keywords/>
  <dc:description/>
  <cp:lastModifiedBy>ndolidze</cp:lastModifiedBy>
  <cp:revision>3</cp:revision>
  <cp:lastPrinted>2012-05-22T12:19:00Z</cp:lastPrinted>
  <dcterms:created xsi:type="dcterms:W3CDTF">2012-05-31T11:54:00Z</dcterms:created>
  <dcterms:modified xsi:type="dcterms:W3CDTF">2014-03-10T12:00:00Z</dcterms:modified>
</cp:coreProperties>
</file>