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18" w:rsidRPr="00E75A7A" w:rsidRDefault="00AA3218" w:rsidP="00597110">
      <w:pPr>
        <w:pStyle w:val="mimgebixml"/>
      </w:pPr>
      <w:r w:rsidRPr="00E75A7A">
        <w:rPr>
          <w:lang w:val="ka-GE"/>
        </w:rPr>
        <w:t>ს</w:t>
      </w:r>
      <w:r w:rsidRPr="00E75A7A">
        <w:t>აქართველოს მ</w:t>
      </w:r>
      <w:r w:rsidRPr="00E75A7A">
        <w:rPr>
          <w:lang w:val="ka-GE"/>
        </w:rPr>
        <w:t>თ</w:t>
      </w:r>
      <w:r w:rsidRPr="00E75A7A">
        <w:t>ავრობის</w:t>
      </w:r>
    </w:p>
    <w:p w:rsidR="00AA3218" w:rsidRPr="00E75A7A" w:rsidRDefault="00AA3218" w:rsidP="00597110">
      <w:pPr>
        <w:pStyle w:val="saxexml"/>
      </w:pPr>
      <w:r w:rsidRPr="00E75A7A">
        <w:t xml:space="preserve">განკარგულება </w:t>
      </w:r>
      <w:r w:rsidRPr="00E75A7A">
        <w:rPr>
          <w:lang w:val="ru-RU"/>
        </w:rPr>
        <w:t>№</w:t>
      </w:r>
      <w:r w:rsidRPr="00E75A7A">
        <w:t>8</w:t>
      </w:r>
      <w:r>
        <w:t>81</w:t>
      </w:r>
    </w:p>
    <w:p w:rsidR="00AA3218" w:rsidRPr="00E75A7A" w:rsidRDefault="00AA3218" w:rsidP="00597110">
      <w:pPr>
        <w:pStyle w:val="tarigixml"/>
        <w:rPr>
          <w:lang w:val="ru-RU"/>
        </w:rPr>
      </w:pPr>
      <w:r w:rsidRPr="00E75A7A">
        <w:t xml:space="preserve">2012 წლის 8 </w:t>
      </w:r>
      <w:r w:rsidRPr="00E75A7A">
        <w:rPr>
          <w:lang w:val="ka-GE"/>
        </w:rPr>
        <w:t>მაისი</w:t>
      </w:r>
    </w:p>
    <w:p w:rsidR="00AA3218" w:rsidRPr="00216DB9" w:rsidRDefault="00AA3218" w:rsidP="00597110">
      <w:pPr>
        <w:pStyle w:val="adgilixml"/>
      </w:pPr>
      <w:r w:rsidRPr="00E75A7A">
        <w:t>ქ. თბილისი</w:t>
      </w:r>
    </w:p>
    <w:p w:rsidR="00AA3218" w:rsidRPr="00597110" w:rsidRDefault="00AA3218" w:rsidP="00597110">
      <w:pPr>
        <w:pStyle w:val="sataurixml"/>
        <w:rPr>
          <w:lang w:val="af-ZA"/>
        </w:rPr>
      </w:pPr>
      <w:r w:rsidRPr="00597110">
        <w:t>ნ</w:t>
      </w:r>
      <w:r w:rsidRPr="00597110">
        <w:rPr>
          <w:lang w:val="af-ZA"/>
        </w:rPr>
        <w:t xml:space="preserve">. </w:t>
      </w:r>
      <w:r w:rsidRPr="00597110">
        <w:t>მიქელაძის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მთავრობის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საკანონმდებლო ინიციატივით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წარდგენილ</w:t>
      </w:r>
      <w:r w:rsidRPr="00597110">
        <w:rPr>
          <w:lang w:val="af-ZA"/>
        </w:rPr>
        <w:t xml:space="preserve"> </w:t>
      </w:r>
      <w:r w:rsidRPr="00597110">
        <w:t>კანონპროექტზე</w:t>
      </w:r>
      <w:r w:rsidRPr="00597110">
        <w:rPr>
          <w:lang w:val="af-ZA"/>
        </w:rPr>
        <w:t xml:space="preserve"> </w:t>
      </w:r>
      <w:r w:rsidRPr="00597110">
        <w:t>მომხსენებლად</w:t>
      </w:r>
      <w:r w:rsidRPr="00597110">
        <w:rPr>
          <w:lang w:val="af-ZA"/>
        </w:rPr>
        <w:t xml:space="preserve"> </w:t>
      </w:r>
      <w:r w:rsidRPr="00597110">
        <w:t>დანიშვნის</w:t>
      </w:r>
      <w:r w:rsidRPr="00597110">
        <w:rPr>
          <w:lang w:val="af-ZA"/>
        </w:rPr>
        <w:t xml:space="preserve"> </w:t>
      </w:r>
      <w:r w:rsidRPr="00597110">
        <w:t>შესახებ</w:t>
      </w:r>
    </w:p>
    <w:p w:rsidR="00AA3218" w:rsidRPr="00597110" w:rsidRDefault="00AA3218" w:rsidP="00597110">
      <w:pPr>
        <w:pStyle w:val="abzacixml"/>
        <w:rPr>
          <w:lang w:val="af-ZA"/>
        </w:rPr>
      </w:pPr>
      <w:r w:rsidRPr="00597110">
        <w:rPr>
          <w:u w:color="FF0000"/>
        </w:rPr>
        <w:t>„საპარლამენტო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მდივნის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შესახებ“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კანონის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მე</w:t>
      </w:r>
      <w:r w:rsidRPr="00597110">
        <w:rPr>
          <w:lang w:val="af-ZA"/>
        </w:rPr>
        <w:t>-</w:t>
      </w:r>
      <w:r w:rsidRPr="00597110">
        <w:rPr>
          <w:u w:color="FF0000"/>
        </w:rPr>
        <w:t>4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მუხლის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მე</w:t>
      </w:r>
      <w:r w:rsidRPr="00597110">
        <w:rPr>
          <w:lang w:val="af-ZA"/>
        </w:rPr>
        <w:t>-</w:t>
      </w:r>
      <w:r w:rsidRPr="00597110">
        <w:rPr>
          <w:u w:color="FF0000"/>
        </w:rPr>
        <w:t>6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პუნქტის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შესაბამისად,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პარლამენტში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მთავრობის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საკანონმდებლო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ინიციატივით წარდგენილ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კანონპროექტზე „საქართველოს საზღვაო კოდექსში ცვლილების შეტანის თაობაზე“ 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პარლამენტის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საკომიტეტო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და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პლენარულ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სხდომებზე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მომხსენებლად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დაინიშნოს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საქართველოს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ეკონომიკისა და მდგრადი განვითარების მინისტრის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მოადგილე</w:t>
      </w:r>
      <w:r w:rsidRPr="00597110">
        <w:rPr>
          <w:lang w:val="af-ZA"/>
        </w:rPr>
        <w:t xml:space="preserve"> </w:t>
      </w:r>
      <w:r w:rsidRPr="00597110">
        <w:rPr>
          <w:u w:color="FF0000"/>
        </w:rPr>
        <w:t>ნათია მიქელაძე</w:t>
      </w:r>
      <w:r w:rsidRPr="00597110">
        <w:rPr>
          <w:lang w:val="af-ZA"/>
        </w:rPr>
        <w:t>.</w:t>
      </w:r>
    </w:p>
    <w:p w:rsidR="00AA3218" w:rsidRPr="00597110" w:rsidRDefault="00AA3218" w:rsidP="00597110">
      <w:pPr>
        <w:pStyle w:val="khelmoceraxml"/>
        <w:rPr>
          <w:lang w:val="af-ZA"/>
        </w:rPr>
      </w:pPr>
      <w:r w:rsidRPr="00597110">
        <w:rPr>
          <w:u w:color="FF0000"/>
        </w:rPr>
        <w:t>პრემიერ</w:t>
      </w:r>
      <w:r w:rsidRPr="00597110">
        <w:rPr>
          <w:lang w:val="af-ZA"/>
        </w:rPr>
        <w:t>-</w:t>
      </w:r>
      <w:r w:rsidRPr="00597110">
        <w:rPr>
          <w:u w:color="FF0000"/>
        </w:rPr>
        <w:t>მინისტრი</w:t>
      </w:r>
      <w:r w:rsidRPr="00597110">
        <w:rPr>
          <w:lang w:val="af-ZA"/>
        </w:rPr>
        <w:t xml:space="preserve">      </w:t>
      </w:r>
      <w:r w:rsidRPr="00597110">
        <w:t xml:space="preserve">                </w:t>
      </w:r>
      <w:r w:rsidRPr="00597110">
        <w:rPr>
          <w:lang w:val="af-ZA"/>
        </w:rPr>
        <w:t xml:space="preserve">            </w:t>
      </w:r>
      <w:r w:rsidRPr="00597110">
        <w:t xml:space="preserve">          </w:t>
      </w:r>
      <w:r w:rsidRPr="00597110">
        <w:rPr>
          <w:lang w:val="af-ZA"/>
        </w:rPr>
        <w:t xml:space="preserve"> </w:t>
      </w:r>
      <w:r>
        <w:rPr>
          <w:lang w:val="af-ZA"/>
        </w:rPr>
        <w:t xml:space="preserve">                   </w:t>
      </w:r>
      <w:r w:rsidRPr="00597110">
        <w:rPr>
          <w:u w:color="FF0000"/>
        </w:rPr>
        <w:t>ნ</w:t>
      </w:r>
      <w:r>
        <w:rPr>
          <w:u w:color="FF0000"/>
        </w:rPr>
        <w:t xml:space="preserve">. </w:t>
      </w:r>
      <w:r w:rsidRPr="00597110">
        <w:rPr>
          <w:u w:color="FF0000"/>
        </w:rPr>
        <w:t>გილაური</w:t>
      </w:r>
    </w:p>
    <w:p w:rsidR="00AA3218" w:rsidRPr="00597110" w:rsidRDefault="00AA3218" w:rsidP="00597110">
      <w:pPr>
        <w:pStyle w:val="abzacixml"/>
        <w:rPr>
          <w:lang w:val="af-ZA"/>
        </w:rPr>
      </w:pPr>
    </w:p>
    <w:sectPr w:rsidR="00AA3218" w:rsidRPr="00597110" w:rsidSect="00660036">
      <w:headerReference w:type="default" r:id="rId6"/>
      <w:pgSz w:w="11906" w:h="16838" w:code="9"/>
      <w:pgMar w:top="1701" w:right="1418" w:bottom="161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218" w:rsidRDefault="00AA3218">
      <w:r>
        <w:separator/>
      </w:r>
    </w:p>
  </w:endnote>
  <w:endnote w:type="continuationSeparator" w:id="0">
    <w:p w:rsidR="00AA3218" w:rsidRDefault="00AA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??Ё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218" w:rsidRDefault="00AA3218">
      <w:r>
        <w:separator/>
      </w:r>
    </w:p>
  </w:footnote>
  <w:footnote w:type="continuationSeparator" w:id="0">
    <w:p w:rsidR="00AA3218" w:rsidRDefault="00AA3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218" w:rsidRDefault="00AA3218" w:rsidP="00901C73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A3218" w:rsidRDefault="00AA3218" w:rsidP="00BB759C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749"/>
    <w:rsid w:val="00020696"/>
    <w:rsid w:val="00060014"/>
    <w:rsid w:val="00077D07"/>
    <w:rsid w:val="000D2807"/>
    <w:rsid w:val="000E15E9"/>
    <w:rsid w:val="000E31C8"/>
    <w:rsid w:val="000F42C5"/>
    <w:rsid w:val="001A1A5E"/>
    <w:rsid w:val="001A6D80"/>
    <w:rsid w:val="001C3749"/>
    <w:rsid w:val="001C576D"/>
    <w:rsid w:val="001D30A8"/>
    <w:rsid w:val="00207C8C"/>
    <w:rsid w:val="00216DB9"/>
    <w:rsid w:val="00221642"/>
    <w:rsid w:val="00226D6B"/>
    <w:rsid w:val="00226E78"/>
    <w:rsid w:val="00232925"/>
    <w:rsid w:val="002636B2"/>
    <w:rsid w:val="00273C29"/>
    <w:rsid w:val="00274C9C"/>
    <w:rsid w:val="00297680"/>
    <w:rsid w:val="002B0F69"/>
    <w:rsid w:val="002D40FE"/>
    <w:rsid w:val="002E2686"/>
    <w:rsid w:val="002F4FDE"/>
    <w:rsid w:val="002F5B7A"/>
    <w:rsid w:val="002F77A9"/>
    <w:rsid w:val="003348E7"/>
    <w:rsid w:val="00343DC6"/>
    <w:rsid w:val="00387EEE"/>
    <w:rsid w:val="004559CA"/>
    <w:rsid w:val="0045754B"/>
    <w:rsid w:val="0047243C"/>
    <w:rsid w:val="004729D8"/>
    <w:rsid w:val="00487DB5"/>
    <w:rsid w:val="004B007F"/>
    <w:rsid w:val="004F04DB"/>
    <w:rsid w:val="0054154F"/>
    <w:rsid w:val="005553D9"/>
    <w:rsid w:val="00597110"/>
    <w:rsid w:val="005A09A7"/>
    <w:rsid w:val="00602D4E"/>
    <w:rsid w:val="00660036"/>
    <w:rsid w:val="00705898"/>
    <w:rsid w:val="007169D6"/>
    <w:rsid w:val="007323AD"/>
    <w:rsid w:val="007510AD"/>
    <w:rsid w:val="007659D0"/>
    <w:rsid w:val="0077201D"/>
    <w:rsid w:val="007B4B8B"/>
    <w:rsid w:val="007C1DBE"/>
    <w:rsid w:val="007D3768"/>
    <w:rsid w:val="008054A7"/>
    <w:rsid w:val="00860752"/>
    <w:rsid w:val="00875273"/>
    <w:rsid w:val="00875546"/>
    <w:rsid w:val="008952D8"/>
    <w:rsid w:val="008F1FD3"/>
    <w:rsid w:val="00901C73"/>
    <w:rsid w:val="009038C6"/>
    <w:rsid w:val="009077EB"/>
    <w:rsid w:val="009143CD"/>
    <w:rsid w:val="00981A52"/>
    <w:rsid w:val="00982B6F"/>
    <w:rsid w:val="00985CCB"/>
    <w:rsid w:val="009B0F74"/>
    <w:rsid w:val="009F41EB"/>
    <w:rsid w:val="00A04801"/>
    <w:rsid w:val="00A22DA8"/>
    <w:rsid w:val="00A238AA"/>
    <w:rsid w:val="00A42149"/>
    <w:rsid w:val="00A449E1"/>
    <w:rsid w:val="00A66D78"/>
    <w:rsid w:val="00AA3218"/>
    <w:rsid w:val="00AC6593"/>
    <w:rsid w:val="00B17290"/>
    <w:rsid w:val="00B317C1"/>
    <w:rsid w:val="00B40DCA"/>
    <w:rsid w:val="00B430E8"/>
    <w:rsid w:val="00B45263"/>
    <w:rsid w:val="00B740B0"/>
    <w:rsid w:val="00B922E7"/>
    <w:rsid w:val="00B92E36"/>
    <w:rsid w:val="00BB759C"/>
    <w:rsid w:val="00C408F1"/>
    <w:rsid w:val="00C5127D"/>
    <w:rsid w:val="00CB1C7C"/>
    <w:rsid w:val="00CC53AC"/>
    <w:rsid w:val="00D11D4B"/>
    <w:rsid w:val="00D145C0"/>
    <w:rsid w:val="00D15F61"/>
    <w:rsid w:val="00D266C5"/>
    <w:rsid w:val="00D475DA"/>
    <w:rsid w:val="00D802C8"/>
    <w:rsid w:val="00D82E80"/>
    <w:rsid w:val="00D87B4B"/>
    <w:rsid w:val="00D921C5"/>
    <w:rsid w:val="00DB43DD"/>
    <w:rsid w:val="00DE43D2"/>
    <w:rsid w:val="00E02C83"/>
    <w:rsid w:val="00E05C81"/>
    <w:rsid w:val="00E264DA"/>
    <w:rsid w:val="00E72162"/>
    <w:rsid w:val="00E72796"/>
    <w:rsid w:val="00E75A7A"/>
    <w:rsid w:val="00E83C79"/>
    <w:rsid w:val="00EA4B40"/>
    <w:rsid w:val="00EB70B0"/>
    <w:rsid w:val="00ED0803"/>
    <w:rsid w:val="00EE1812"/>
    <w:rsid w:val="00F60B00"/>
    <w:rsid w:val="00F735EF"/>
    <w:rsid w:val="00F77CAC"/>
    <w:rsid w:val="00F8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AC"/>
    <w:rPr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B7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11D4B"/>
    <w:rPr>
      <w:sz w:val="24"/>
      <w:szCs w:val="24"/>
      <w:lang w:val="ru-RU" w:eastAsia="zh-CN"/>
    </w:rPr>
  </w:style>
  <w:style w:type="character" w:styleId="PageNumber">
    <w:name w:val="page number"/>
    <w:basedOn w:val="DefaultParagraphFont"/>
    <w:uiPriority w:val="99"/>
    <w:rsid w:val="00BB759C"/>
  </w:style>
  <w:style w:type="paragraph" w:styleId="BalloonText">
    <w:name w:val="Balloon Text"/>
    <w:basedOn w:val="Normal"/>
    <w:link w:val="BalloonTextChar"/>
    <w:uiPriority w:val="99"/>
    <w:semiHidden/>
    <w:rsid w:val="00B43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D4B"/>
    <w:rPr>
      <w:sz w:val="2"/>
      <w:szCs w:val="2"/>
      <w:lang w:val="ru-RU" w:eastAsia="zh-CN"/>
    </w:rPr>
  </w:style>
  <w:style w:type="paragraph" w:customStyle="1" w:styleId="abzacixml">
    <w:name w:val="abzaci_xml"/>
    <w:basedOn w:val="PlainText"/>
    <w:autoRedefine/>
    <w:uiPriority w:val="99"/>
    <w:rsid w:val="00597110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59711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373D7"/>
    <w:rPr>
      <w:rFonts w:ascii="Courier New" w:hAnsi="Courier New" w:cs="Courier New"/>
      <w:sz w:val="20"/>
      <w:szCs w:val="20"/>
      <w:lang w:val="ru-RU" w:eastAsia="zh-CN"/>
    </w:rPr>
  </w:style>
  <w:style w:type="paragraph" w:customStyle="1" w:styleId="mimgebixml">
    <w:name w:val="mimgebi_xml"/>
    <w:basedOn w:val="Normal"/>
    <w:uiPriority w:val="99"/>
    <w:rsid w:val="00597110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597110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59711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597110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 w:eastAsia="ru-RU"/>
    </w:rPr>
  </w:style>
  <w:style w:type="paragraph" w:customStyle="1" w:styleId="sataurixml">
    <w:name w:val="satauri_xml"/>
    <w:basedOn w:val="abzacixml"/>
    <w:autoRedefine/>
    <w:uiPriority w:val="99"/>
    <w:rsid w:val="0059711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597110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69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101</Words>
  <Characters>581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user</dc:creator>
  <cp:keywords/>
  <dc:description/>
  <cp:lastModifiedBy>ndolidze</cp:lastModifiedBy>
  <cp:revision>4</cp:revision>
  <cp:lastPrinted>2012-05-09T11:24:00Z</cp:lastPrinted>
  <dcterms:created xsi:type="dcterms:W3CDTF">2012-05-11T08:46:00Z</dcterms:created>
  <dcterms:modified xsi:type="dcterms:W3CDTF">2014-03-10T08:44:00Z</dcterms:modified>
</cp:coreProperties>
</file>