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450" w:rsidRPr="001276F9" w:rsidRDefault="00237450" w:rsidP="00D27F71">
      <w:pPr>
        <w:pStyle w:val="mimgebixml"/>
      </w:pPr>
      <w:r w:rsidRPr="001276F9">
        <w:t xml:space="preserve">საქართველოს მთავრობის </w:t>
      </w:r>
    </w:p>
    <w:p w:rsidR="00237450" w:rsidRPr="001276F9" w:rsidRDefault="00237450" w:rsidP="00D27F71">
      <w:pPr>
        <w:pStyle w:val="saxexml"/>
      </w:pPr>
      <w:r w:rsidRPr="001276F9">
        <w:t xml:space="preserve">განკარგულება </w:t>
      </w:r>
      <w:r w:rsidRPr="001276F9">
        <w:rPr>
          <w:lang w:val="ru-RU"/>
        </w:rPr>
        <w:t>№</w:t>
      </w:r>
      <w:r w:rsidRPr="001276F9">
        <w:t>9</w:t>
      </w:r>
      <w:r>
        <w:t>6</w:t>
      </w:r>
    </w:p>
    <w:p w:rsidR="00237450" w:rsidRPr="001276F9" w:rsidRDefault="00237450" w:rsidP="00D27F71">
      <w:pPr>
        <w:pStyle w:val="tarigixml"/>
      </w:pPr>
      <w:r w:rsidRPr="001276F9">
        <w:t xml:space="preserve">2012 წლის </w:t>
      </w:r>
      <w:r>
        <w:t>24</w:t>
      </w:r>
      <w:r w:rsidRPr="001276F9">
        <w:t xml:space="preserve"> იანვარი</w:t>
      </w:r>
    </w:p>
    <w:p w:rsidR="00237450" w:rsidRPr="001276F9" w:rsidRDefault="00237450" w:rsidP="00D27F71">
      <w:pPr>
        <w:pStyle w:val="adgilixml"/>
      </w:pPr>
      <w:r w:rsidRPr="001276F9">
        <w:t>ქ. თბილისი</w:t>
      </w:r>
    </w:p>
    <w:p w:rsidR="00237450" w:rsidRPr="00D27F71" w:rsidRDefault="00237450" w:rsidP="00D27F71">
      <w:pPr>
        <w:pStyle w:val="sataurixml"/>
        <w:rPr>
          <w:lang w:val="pt-BR"/>
        </w:rPr>
      </w:pPr>
      <w:r w:rsidRPr="00D27F71">
        <w:rPr>
          <w:u w:color="FF0000"/>
          <w:lang w:val="ka-GE"/>
        </w:rPr>
        <w:t>საქართველოს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სპორტისა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და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ახალგაზრდობის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საქმეთა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სამინისტროს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მიერ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სპორტის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ზამთრის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სახეობების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ინვენტარისა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და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ეკიპირების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სახელმწიფო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შესყიდვების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გამარტივებული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შესყიდვის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საშუალებით განხორციელების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შესახებ</w:t>
      </w:r>
    </w:p>
    <w:p w:rsidR="00237450" w:rsidRPr="00D27F71" w:rsidRDefault="00237450" w:rsidP="00D27F71">
      <w:pPr>
        <w:pStyle w:val="abzacixml"/>
        <w:rPr>
          <w:lang w:val="pt-BR"/>
        </w:rPr>
      </w:pPr>
      <w:r w:rsidRPr="00D27F71">
        <w:rPr>
          <w:u w:color="FF0000"/>
          <w:lang w:val="ka-GE"/>
        </w:rPr>
        <w:t xml:space="preserve"> „სახელმწიფო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შესყიდვების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შესახებ“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საქართველოს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კანონის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10</w:t>
      </w:r>
      <w:r w:rsidRPr="00D27F71">
        <w:rPr>
          <w:u w:color="FF0000"/>
          <w:vertAlign w:val="superscript"/>
          <w:lang w:val="ka-GE"/>
        </w:rPr>
        <w:t>1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მუ</w:t>
      </w:r>
      <w:r w:rsidRPr="00D27F71">
        <w:rPr>
          <w:u w:color="FF0000"/>
          <w:lang w:val="ka-GE"/>
        </w:rPr>
        <w:softHyphen/>
        <w:t>ხ</w:t>
      </w:r>
      <w:r w:rsidRPr="00D27F71">
        <w:rPr>
          <w:u w:color="FF0000"/>
          <w:lang w:val="ka-GE"/>
        </w:rPr>
        <w:softHyphen/>
        <w:t>ლის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მე</w:t>
      </w:r>
      <w:r w:rsidRPr="00D27F71">
        <w:rPr>
          <w:lang w:val="pt-BR"/>
        </w:rPr>
        <w:t>-</w:t>
      </w:r>
      <w:r w:rsidRPr="00D27F71">
        <w:rPr>
          <w:u w:color="FF0000"/>
          <w:lang w:val="ka-GE"/>
        </w:rPr>
        <w:t>3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პუნქტის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„დ“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ქვეპუნქტის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შესაბამისად</w:t>
      </w:r>
      <w:r w:rsidRPr="00D27F71">
        <w:rPr>
          <w:lang w:val="pt-BR"/>
        </w:rPr>
        <w:t xml:space="preserve">, </w:t>
      </w:r>
      <w:r w:rsidRPr="00D27F71">
        <w:rPr>
          <w:u w:color="FF0000"/>
          <w:lang w:val="ka-GE"/>
        </w:rPr>
        <w:t>სახელმწიფოებრივი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და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საზოგადოებრივი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მნიშვნელობის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ღონისძიების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შეზღუდულ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ვადებში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შეუფერხებლად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ჩატარების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მიზნით</w:t>
      </w:r>
      <w:r w:rsidRPr="00D27F71">
        <w:rPr>
          <w:lang w:val="pt-BR"/>
        </w:rPr>
        <w:t xml:space="preserve">, </w:t>
      </w:r>
      <w:r w:rsidRPr="00D27F71">
        <w:rPr>
          <w:u w:color="FF0000"/>
          <w:lang w:val="ka-GE"/>
        </w:rPr>
        <w:t>საქართველოს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სპორტისა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და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ახალ</w:t>
      </w:r>
      <w:r w:rsidRPr="00D27F71">
        <w:rPr>
          <w:u w:color="FF0000"/>
          <w:lang w:val="ka-GE"/>
        </w:rPr>
        <w:softHyphen/>
        <w:t>გაზრდობის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საქმეთა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სამინისტრომ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სპორტის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ზამთრის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სახეობების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ინვენ</w:t>
      </w:r>
      <w:r w:rsidRPr="00D27F71">
        <w:rPr>
          <w:u w:color="FF0000"/>
          <w:lang w:val="ka-GE"/>
        </w:rPr>
        <w:softHyphen/>
        <w:t>ტარისა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და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ეკიპირების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სახელმწიფო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შესყიდვები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განახორციელოს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გამარ</w:t>
      </w:r>
      <w:r w:rsidRPr="00D27F71">
        <w:rPr>
          <w:u w:color="FF0000"/>
          <w:lang w:val="ka-GE"/>
        </w:rPr>
        <w:softHyphen/>
        <w:t>ტი</w:t>
      </w:r>
      <w:r w:rsidRPr="00D27F71">
        <w:rPr>
          <w:u w:color="FF0000"/>
          <w:lang w:val="ka-GE"/>
        </w:rPr>
        <w:softHyphen/>
        <w:t>ვებული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შესყიდვის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საშუალებით</w:t>
      </w:r>
      <w:r w:rsidRPr="00D27F71">
        <w:rPr>
          <w:lang w:val="pt-BR"/>
        </w:rPr>
        <w:t xml:space="preserve"> </w:t>
      </w:r>
      <w:r w:rsidRPr="00D27F71">
        <w:rPr>
          <w:lang w:val="ka-GE"/>
        </w:rPr>
        <w:t>„</w:t>
      </w:r>
      <w:r w:rsidRPr="00D27F71">
        <w:rPr>
          <w:u w:color="FF0000"/>
          <w:lang w:val="ka-GE"/>
        </w:rPr>
        <w:t>საქართველოს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2012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წლის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სახელმ</w:t>
      </w:r>
      <w:r w:rsidRPr="00D27F71">
        <w:rPr>
          <w:u w:color="FF0000"/>
          <w:lang w:val="ka-GE"/>
        </w:rPr>
        <w:softHyphen/>
        <w:t>წიფო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ბიუჯეტის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შესახებ“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საქართველოს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კანონით</w:t>
      </w:r>
      <w:r w:rsidRPr="00D27F71">
        <w:rPr>
          <w:lang w:val="pt-BR"/>
        </w:rPr>
        <w:t xml:space="preserve"> </w:t>
      </w:r>
      <w:r w:rsidRPr="00D27F71">
        <w:rPr>
          <w:lang w:val="ka-GE"/>
        </w:rPr>
        <w:t>მის</w:t>
      </w:r>
      <w:r w:rsidRPr="00D27F71">
        <w:rPr>
          <w:u w:color="FF0000"/>
          <w:lang w:val="ka-GE"/>
        </w:rPr>
        <w:t>თვის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განსაზღვ</w:t>
      </w:r>
      <w:r w:rsidRPr="00D27F71">
        <w:rPr>
          <w:u w:color="FF0000"/>
          <w:lang w:val="ka-GE"/>
        </w:rPr>
        <w:softHyphen/>
        <w:t>რუ</w:t>
      </w:r>
      <w:r w:rsidRPr="00D27F71">
        <w:rPr>
          <w:u w:color="FF0000"/>
          <w:lang w:val="ka-GE"/>
        </w:rPr>
        <w:softHyphen/>
        <w:t>ლი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ასიგნებებიდან</w:t>
      </w:r>
      <w:r w:rsidRPr="00D27F71">
        <w:rPr>
          <w:lang w:val="pt-BR"/>
        </w:rPr>
        <w:t>.</w:t>
      </w:r>
    </w:p>
    <w:p w:rsidR="00237450" w:rsidRPr="00D27F71" w:rsidRDefault="00237450" w:rsidP="00D27F71">
      <w:pPr>
        <w:pStyle w:val="khelmoceraxml"/>
        <w:rPr>
          <w:lang w:val="pt-BR"/>
        </w:rPr>
      </w:pPr>
      <w:r w:rsidRPr="00D27F71">
        <w:rPr>
          <w:u w:color="FF0000"/>
          <w:lang w:val="ka-GE"/>
        </w:rPr>
        <w:t>პრემიერ</w:t>
      </w:r>
      <w:r w:rsidRPr="00D27F71">
        <w:rPr>
          <w:u w:color="FF0000"/>
          <w:lang w:val="ka-GE"/>
        </w:rPr>
        <w:noBreakHyphen/>
        <w:t>მინისტრი</w:t>
      </w:r>
      <w:r w:rsidRPr="00D27F71">
        <w:rPr>
          <w:lang w:val="pt-BR"/>
        </w:rPr>
        <w:t xml:space="preserve">           </w:t>
      </w:r>
      <w:r w:rsidRPr="00D27F71">
        <w:rPr>
          <w:lang w:val="ka-GE"/>
        </w:rPr>
        <w:t xml:space="preserve">                  </w:t>
      </w:r>
      <w:r w:rsidRPr="00D27F71">
        <w:rPr>
          <w:lang w:val="pt-BR"/>
        </w:rPr>
        <w:t xml:space="preserve">            </w:t>
      </w:r>
      <w:r w:rsidRPr="00D27F71">
        <w:rPr>
          <w:u w:color="FF0000"/>
          <w:lang w:val="ka-GE"/>
        </w:rPr>
        <w:t>ნ</w:t>
      </w:r>
      <w:r>
        <w:rPr>
          <w:u w:color="FF0000"/>
        </w:rPr>
        <w:t>.</w:t>
      </w:r>
      <w:r w:rsidRPr="00D27F71">
        <w:rPr>
          <w:u w:color="FF0000"/>
          <w:lang w:val="ka-GE"/>
        </w:rPr>
        <w:t xml:space="preserve"> </w:t>
      </w:r>
      <w:r w:rsidRPr="00D27F71">
        <w:rPr>
          <w:lang w:val="pt-BR"/>
        </w:rPr>
        <w:t xml:space="preserve"> </w:t>
      </w:r>
      <w:r w:rsidRPr="00D27F71">
        <w:rPr>
          <w:u w:color="FF0000"/>
          <w:lang w:val="ka-GE"/>
        </w:rPr>
        <w:t>გილაური</w:t>
      </w:r>
    </w:p>
    <w:sectPr w:rsidR="00237450" w:rsidRPr="00D27F71" w:rsidSect="00D27F71">
      <w:pgSz w:w="11907" w:h="16840" w:code="9"/>
      <w:pgMar w:top="1080" w:right="1275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1A30"/>
    <w:rsid w:val="001276F9"/>
    <w:rsid w:val="00237450"/>
    <w:rsid w:val="00344902"/>
    <w:rsid w:val="004B214E"/>
    <w:rsid w:val="004E1E40"/>
    <w:rsid w:val="005174A0"/>
    <w:rsid w:val="005B4655"/>
    <w:rsid w:val="006E0B95"/>
    <w:rsid w:val="00723752"/>
    <w:rsid w:val="008F5464"/>
    <w:rsid w:val="00923A92"/>
    <w:rsid w:val="0096045D"/>
    <w:rsid w:val="009848E5"/>
    <w:rsid w:val="00A84FED"/>
    <w:rsid w:val="00B40B97"/>
    <w:rsid w:val="00B55684"/>
    <w:rsid w:val="00B67ACF"/>
    <w:rsid w:val="00B975FF"/>
    <w:rsid w:val="00BE0803"/>
    <w:rsid w:val="00C16A89"/>
    <w:rsid w:val="00C60877"/>
    <w:rsid w:val="00C77B80"/>
    <w:rsid w:val="00D27F71"/>
    <w:rsid w:val="00DA0E2D"/>
    <w:rsid w:val="00DA1A30"/>
    <w:rsid w:val="00EF21FD"/>
    <w:rsid w:val="00F97960"/>
    <w:rsid w:val="00FE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45D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D27F71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D27F7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965B4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D27F71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D27F71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D27F71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D27F71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D27F71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D27F71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D27F71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D27F71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D27F71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D27F71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D27F71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D27F71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127</Words>
  <Characters>724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dato</dc:creator>
  <cp:keywords/>
  <dc:description/>
  <cp:lastModifiedBy>tphailodze</cp:lastModifiedBy>
  <cp:revision>3</cp:revision>
  <cp:lastPrinted>2012-01-24T07:47:00Z</cp:lastPrinted>
  <dcterms:created xsi:type="dcterms:W3CDTF">2012-01-27T08:09:00Z</dcterms:created>
  <dcterms:modified xsi:type="dcterms:W3CDTF">2014-03-07T13:45:00Z</dcterms:modified>
</cp:coreProperties>
</file>