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B14" w:rsidRPr="00E43C2E" w:rsidRDefault="00C67B14" w:rsidP="00A1676C">
      <w:pPr>
        <w:pStyle w:val="abzacixml"/>
        <w:jc w:val="center"/>
        <w:rPr>
          <w:b/>
          <w:bCs/>
        </w:rPr>
      </w:pPr>
      <w:r w:rsidRPr="00E43C2E">
        <w:rPr>
          <w:b/>
          <w:bCs/>
        </w:rPr>
        <w:br/>
        <w:t>განცხადება</w:t>
      </w:r>
    </w:p>
    <w:p w:rsidR="00C67B14" w:rsidRPr="00E43C2E" w:rsidRDefault="00C67B14" w:rsidP="00A1676C">
      <w:pPr>
        <w:pStyle w:val="abzacixml"/>
        <w:jc w:val="center"/>
        <w:rPr>
          <w:b/>
          <w:bCs/>
        </w:rPr>
      </w:pPr>
      <w:r w:rsidRPr="00E43C2E">
        <w:rPr>
          <w:b/>
          <w:bCs/>
        </w:rPr>
        <w:t>სააქციო საზოგადოება „ავტოშემკეთებელი-2”-ის აქციონერთა საერთო კრების მოწვევის შესახებ</w:t>
      </w:r>
    </w:p>
    <w:p w:rsidR="00C67B14" w:rsidRPr="00E43C2E" w:rsidRDefault="00C67B14" w:rsidP="00A1676C">
      <w:pPr>
        <w:pStyle w:val="abzacixml"/>
        <w:jc w:val="center"/>
        <w:rPr>
          <w:b/>
          <w:bCs/>
        </w:rPr>
      </w:pPr>
    </w:p>
    <w:p w:rsidR="00C67B14" w:rsidRPr="00E43C2E" w:rsidRDefault="00C67B14" w:rsidP="00A1676C">
      <w:pPr>
        <w:pStyle w:val="abzacixml"/>
      </w:pPr>
      <w:r w:rsidRPr="00E43C2E">
        <w:t xml:space="preserve">2014 წლის 11 მარტს, დღის 11 საათზე, დანიშნულია სააქციო საზოგადოება </w:t>
      </w:r>
      <w:r w:rsidRPr="00E43C2E">
        <w:br/>
        <w:t>„ავტოშემკეთებელი-2”-ის აქციონერთა მორიგი საერთო კრება, რომელიც ჩატარდება ქ.თბილისში, მარჯანიშვილის ქ. №21-ში, მე-4 სართულზე.</w:t>
      </w:r>
    </w:p>
    <w:p w:rsidR="00C67B14" w:rsidRPr="00E43C2E" w:rsidRDefault="00C67B14" w:rsidP="00A1676C">
      <w:pPr>
        <w:pStyle w:val="abzacixml"/>
        <w:rPr>
          <w:b/>
          <w:bCs/>
        </w:rPr>
      </w:pPr>
      <w:r w:rsidRPr="00E43C2E">
        <w:br/>
      </w:r>
      <w:r w:rsidRPr="00E43C2E">
        <w:rPr>
          <w:b/>
          <w:bCs/>
        </w:rPr>
        <w:br/>
        <w:t>დღის წესრიგი:</w:t>
      </w:r>
    </w:p>
    <w:p w:rsidR="00C67B14" w:rsidRPr="00E43C2E" w:rsidRDefault="00C67B14" w:rsidP="00A1676C">
      <w:pPr>
        <w:pStyle w:val="abzacixml"/>
        <w:ind w:firstLine="0"/>
      </w:pPr>
    </w:p>
    <w:p w:rsidR="00C67B14" w:rsidRPr="00E43C2E" w:rsidRDefault="00C67B14" w:rsidP="00A1676C">
      <w:pPr>
        <w:pStyle w:val="abzacixml"/>
        <w:ind w:firstLine="0"/>
      </w:pPr>
      <w:r w:rsidRPr="00E43C2E">
        <w:t>1. 2013 წლის ბალანსის განხილვა.</w:t>
      </w:r>
    </w:p>
    <w:p w:rsidR="00C67B14" w:rsidRPr="00E43C2E" w:rsidRDefault="00C67B14" w:rsidP="00A1676C">
      <w:pPr>
        <w:pStyle w:val="abzacixml"/>
        <w:ind w:firstLine="0"/>
      </w:pPr>
      <w:r w:rsidRPr="00E43C2E">
        <w:t>2. სამეთვალყურეო საბჭოს არჩევა.</w:t>
      </w:r>
    </w:p>
    <w:p w:rsidR="00C67B14" w:rsidRPr="00E43C2E" w:rsidRDefault="00C67B14" w:rsidP="00A1676C">
      <w:pPr>
        <w:pStyle w:val="abzacixml"/>
        <w:ind w:firstLine="0"/>
      </w:pPr>
      <w:r w:rsidRPr="00E43C2E">
        <w:t>3. სხადასხვა.</w:t>
      </w:r>
    </w:p>
    <w:p w:rsidR="00C67B14" w:rsidRPr="00E43C2E" w:rsidRDefault="00C67B14" w:rsidP="00A1676C">
      <w:pPr>
        <w:pStyle w:val="abzacixml"/>
        <w:ind w:firstLine="0"/>
        <w:rPr>
          <w:b/>
          <w:bCs/>
        </w:rPr>
      </w:pPr>
      <w:r w:rsidRPr="00E43C2E">
        <w:rPr>
          <w:b/>
          <w:bCs/>
        </w:rPr>
        <w:br/>
        <w:t>სს „ავტოშემკეთებელი 2”-ის ადმინისტრაცია</w:t>
      </w:r>
    </w:p>
    <w:sectPr w:rsidR="00C67B14" w:rsidRPr="00E43C2E" w:rsidSect="00F75746">
      <w:pgSz w:w="11907" w:h="16840" w:code="9"/>
      <w:pgMar w:top="1276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5746"/>
    <w:rsid w:val="0011759A"/>
    <w:rsid w:val="001C5DF0"/>
    <w:rsid w:val="0061414E"/>
    <w:rsid w:val="009B5486"/>
    <w:rsid w:val="00A1676C"/>
    <w:rsid w:val="00BC04B5"/>
    <w:rsid w:val="00C67B14"/>
    <w:rsid w:val="00C84E94"/>
    <w:rsid w:val="00E43C2E"/>
    <w:rsid w:val="00E51A0B"/>
    <w:rsid w:val="00EE14F7"/>
    <w:rsid w:val="00F7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A0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A1676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1676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63</Words>
  <Characters>364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nvaradashvili</cp:lastModifiedBy>
  <cp:revision>5</cp:revision>
  <cp:lastPrinted>2014-02-12T11:12:00Z</cp:lastPrinted>
  <dcterms:created xsi:type="dcterms:W3CDTF">2014-02-10T09:22:00Z</dcterms:created>
  <dcterms:modified xsi:type="dcterms:W3CDTF">2014-02-12T12:59:00Z</dcterms:modified>
</cp:coreProperties>
</file>