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CE7" w:rsidRPr="00430885" w:rsidRDefault="00E46CE7" w:rsidP="0098584C">
      <w:pPr>
        <w:pStyle w:val="mimgebixml"/>
      </w:pPr>
      <w:r w:rsidRPr="00430885">
        <w:t>საქართველოს მთავრობის</w:t>
      </w:r>
    </w:p>
    <w:p w:rsidR="00E46CE7" w:rsidRPr="00430885" w:rsidRDefault="00E46CE7" w:rsidP="0098584C">
      <w:pPr>
        <w:pStyle w:val="saxexml"/>
      </w:pPr>
      <w:r w:rsidRPr="00430885">
        <w:t xml:space="preserve">განკარგულება </w:t>
      </w:r>
      <w:r w:rsidRPr="00430885">
        <w:rPr>
          <w:lang w:val="ru-RU"/>
        </w:rPr>
        <w:t>№</w:t>
      </w:r>
      <w:r>
        <w:t>982</w:t>
      </w:r>
    </w:p>
    <w:p w:rsidR="00E46CE7" w:rsidRPr="005B7971" w:rsidRDefault="00E46CE7" w:rsidP="0098584C">
      <w:pPr>
        <w:pStyle w:val="tarigixml"/>
        <w:rPr>
          <w:lang w:val="ka-GE"/>
        </w:rPr>
      </w:pPr>
      <w:r w:rsidRPr="00430885">
        <w:t xml:space="preserve">2009 წლის </w:t>
      </w:r>
      <w:r>
        <w:t xml:space="preserve">15 </w:t>
      </w:r>
      <w:r>
        <w:rPr>
          <w:lang w:val="ka-GE"/>
        </w:rPr>
        <w:t>დეკემბერი</w:t>
      </w:r>
    </w:p>
    <w:p w:rsidR="00E46CE7" w:rsidRPr="0098584C" w:rsidRDefault="00E46CE7" w:rsidP="0098584C">
      <w:pPr>
        <w:pStyle w:val="adgilixml"/>
        <w:rPr>
          <w:lang w:val="de-AT"/>
        </w:rPr>
      </w:pPr>
      <w:r w:rsidRPr="00430885">
        <w:t>ქ. თბილისი</w:t>
      </w:r>
    </w:p>
    <w:p w:rsidR="00E46CE7" w:rsidRPr="0098584C" w:rsidRDefault="00E46CE7" w:rsidP="0098584C">
      <w:pPr>
        <w:pStyle w:val="sataurixml"/>
      </w:pPr>
      <w:r w:rsidRPr="0098584C">
        <w:t>2009 წლის 7-8 ნოემბერს წყალდიდობის შედეგად</w:t>
      </w:r>
      <w:r>
        <w:t xml:space="preserve"> </w:t>
      </w:r>
      <w:r w:rsidRPr="0098584C">
        <w:t>დაზარალებული ელ სალვადორისათვის</w:t>
      </w:r>
      <w:r>
        <w:t xml:space="preserve"> </w:t>
      </w:r>
      <w:r w:rsidRPr="0098584C">
        <w:t>დახმარების გაწევის შესახებ</w:t>
      </w:r>
    </w:p>
    <w:p w:rsidR="00E46CE7" w:rsidRPr="0098584C" w:rsidRDefault="00E46CE7" w:rsidP="0098584C">
      <w:pPr>
        <w:pStyle w:val="abzacixml"/>
      </w:pPr>
      <w:r w:rsidRPr="0098584C">
        <w:t>სა</w:t>
      </w:r>
      <w:r w:rsidRPr="0098584C">
        <w:softHyphen/>
        <w:t>ქართველოს საგარეო საქმეთა სამინისტრომ ,,სა</w:t>
      </w:r>
      <w:r w:rsidRPr="0098584C">
        <w:softHyphen/>
        <w:t>ქარ</w:t>
      </w:r>
      <w:r w:rsidRPr="0098584C">
        <w:softHyphen/>
        <w:t>თ</w:t>
      </w:r>
      <w:r w:rsidRPr="0098584C">
        <w:softHyphen/>
        <w:t>ვე</w:t>
      </w:r>
      <w:r w:rsidRPr="0098584C">
        <w:softHyphen/>
        <w:t>ლ</w:t>
      </w:r>
      <w:r w:rsidRPr="0098584C">
        <w:softHyphen/>
        <w:t>ოს</w:t>
      </w:r>
      <w:r w:rsidRPr="0098584C">
        <w:softHyphen/>
      </w:r>
      <w:r w:rsidRPr="0098584C">
        <w:softHyphen/>
        <w:t xml:space="preserve"> 2009 წლის სახელმწიფო ბიუჯეტის შესახებ</w:t>
      </w:r>
      <w:r>
        <w:rPr>
          <w:lang w:val="ka-GE"/>
        </w:rPr>
        <w:t>“</w:t>
      </w:r>
      <w:r w:rsidRPr="0098584C">
        <w:t xml:space="preserve"> სა</w:t>
      </w:r>
      <w:r w:rsidRPr="0098584C">
        <w:softHyphen/>
        <w:t>ქარ</w:t>
      </w:r>
      <w:r w:rsidRPr="0098584C">
        <w:softHyphen/>
        <w:t>თვე</w:t>
      </w:r>
      <w:r w:rsidRPr="0098584C">
        <w:softHyphen/>
        <w:t>ლოს კა</w:t>
      </w:r>
      <w:r w:rsidRPr="0098584C">
        <w:softHyphen/>
      </w:r>
      <w:r w:rsidRPr="0098584C">
        <w:softHyphen/>
        <w:t>ნ</w:t>
      </w:r>
      <w:r w:rsidRPr="0098584C">
        <w:softHyphen/>
        <w:t>ონით დამტკიცებული ასიგ</w:t>
      </w:r>
      <w:r w:rsidRPr="0098584C">
        <w:softHyphen/>
        <w:t>ნებებიდან ელ სა</w:t>
      </w:r>
      <w:r w:rsidRPr="0098584C">
        <w:softHyphen/>
        <w:t>ლ</w:t>
      </w:r>
      <w:r w:rsidRPr="0098584C">
        <w:softHyphen/>
        <w:t>ვადორს გა</w:t>
      </w:r>
      <w:r w:rsidRPr="0098584C">
        <w:softHyphen/>
        <w:t>მო</w:t>
      </w:r>
      <w:r w:rsidRPr="0098584C">
        <w:softHyphen/>
        <w:t>უყოს 10 000 (ათი ათასი) აშშ დო</w:t>
      </w:r>
      <w:r w:rsidRPr="0098584C">
        <w:softHyphen/>
      </w:r>
      <w:r w:rsidRPr="0098584C">
        <w:softHyphen/>
        <w:t>ლა</w:t>
      </w:r>
      <w:r w:rsidRPr="0098584C">
        <w:softHyphen/>
        <w:t>რი 2009 წლის 7-8 ნო</w:t>
      </w:r>
      <w:r w:rsidRPr="0098584C">
        <w:softHyphen/>
      </w:r>
      <w:r w:rsidRPr="0098584C">
        <w:softHyphen/>
        <w:t>ემ</w:t>
      </w:r>
      <w:r w:rsidRPr="0098584C">
        <w:softHyphen/>
      </w:r>
      <w:r w:rsidRPr="0098584C">
        <w:softHyphen/>
      </w:r>
      <w:r w:rsidRPr="0098584C">
        <w:softHyphen/>
        <w:t>ბე</w:t>
      </w:r>
      <w:r w:rsidRPr="0098584C">
        <w:softHyphen/>
        <w:t>რს</w:t>
      </w:r>
      <w:r w:rsidRPr="0098584C">
        <w:softHyphen/>
        <w:t xml:space="preserve"> წყალ</w:t>
      </w:r>
      <w:r w:rsidRPr="0098584C">
        <w:softHyphen/>
        <w:t>დი</w:t>
      </w:r>
      <w:r w:rsidRPr="0098584C">
        <w:softHyphen/>
        <w:t>დობის შედეგად და</w:t>
      </w:r>
      <w:r w:rsidRPr="0098584C">
        <w:softHyphen/>
        <w:t>ზა</w:t>
      </w:r>
      <w:r w:rsidRPr="0098584C">
        <w:softHyphen/>
        <w:t>რ</w:t>
      </w:r>
      <w:r w:rsidRPr="0098584C">
        <w:softHyphen/>
        <w:t>ა</w:t>
      </w:r>
      <w:r w:rsidRPr="0098584C">
        <w:softHyphen/>
        <w:t>ლებულთა და</w:t>
      </w:r>
      <w:r w:rsidRPr="0098584C">
        <w:softHyphen/>
        <w:t>სახ</w:t>
      </w:r>
      <w:r w:rsidRPr="0098584C">
        <w:softHyphen/>
        <w:t>მა</w:t>
      </w:r>
      <w:r w:rsidRPr="0098584C">
        <w:softHyphen/>
        <w:t>რებ</w:t>
      </w:r>
      <w:r w:rsidRPr="0098584C">
        <w:softHyphen/>
        <w:t>ლად.</w:t>
      </w:r>
    </w:p>
    <w:p w:rsidR="00E46CE7" w:rsidRPr="0098584C" w:rsidRDefault="00E46CE7" w:rsidP="0098584C">
      <w:pPr>
        <w:pStyle w:val="khelmoceraxml"/>
        <w:rPr>
          <w:lang w:val="de-AT"/>
        </w:rPr>
      </w:pPr>
      <w:r w:rsidRPr="0098584C">
        <w:rPr>
          <w:lang w:val="de-AT"/>
        </w:rPr>
        <w:t xml:space="preserve">პრემიერ-მინისტრი                       </w:t>
      </w:r>
      <w:r>
        <w:rPr>
          <w:lang w:val="de-AT"/>
        </w:rPr>
        <w:t xml:space="preserve">                                                             </w:t>
      </w:r>
      <w:r w:rsidRPr="0098584C">
        <w:rPr>
          <w:lang w:val="de-AT"/>
        </w:rPr>
        <w:t xml:space="preserve">  ნ</w:t>
      </w:r>
      <w:r>
        <w:rPr>
          <w:lang w:val="de-AT"/>
        </w:rPr>
        <w:t>.</w:t>
      </w:r>
      <w:r w:rsidRPr="0098584C">
        <w:rPr>
          <w:lang w:val="de-AT"/>
        </w:rPr>
        <w:t xml:space="preserve"> გილაური</w:t>
      </w:r>
    </w:p>
    <w:sectPr w:rsidR="00E46CE7" w:rsidRPr="0098584C" w:rsidSect="000F41E9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B41"/>
    <w:rsid w:val="0000492D"/>
    <w:rsid w:val="00096EA2"/>
    <w:rsid w:val="000B2696"/>
    <w:rsid w:val="000C0AD1"/>
    <w:rsid w:val="000D46C6"/>
    <w:rsid w:val="000F193C"/>
    <w:rsid w:val="000F41E9"/>
    <w:rsid w:val="001044DC"/>
    <w:rsid w:val="00146B25"/>
    <w:rsid w:val="0017752F"/>
    <w:rsid w:val="002014A3"/>
    <w:rsid w:val="002A71FE"/>
    <w:rsid w:val="002B5D77"/>
    <w:rsid w:val="002D7588"/>
    <w:rsid w:val="0037474F"/>
    <w:rsid w:val="0038529A"/>
    <w:rsid w:val="003A4782"/>
    <w:rsid w:val="00412AD7"/>
    <w:rsid w:val="00430885"/>
    <w:rsid w:val="004C0667"/>
    <w:rsid w:val="004D39B5"/>
    <w:rsid w:val="0051289E"/>
    <w:rsid w:val="005A3694"/>
    <w:rsid w:val="005B3415"/>
    <w:rsid w:val="005B6270"/>
    <w:rsid w:val="005B7971"/>
    <w:rsid w:val="005C1A7B"/>
    <w:rsid w:val="00617024"/>
    <w:rsid w:val="00646533"/>
    <w:rsid w:val="007620AA"/>
    <w:rsid w:val="007D5267"/>
    <w:rsid w:val="00811FD0"/>
    <w:rsid w:val="008754AB"/>
    <w:rsid w:val="008C24E6"/>
    <w:rsid w:val="0090550E"/>
    <w:rsid w:val="0098584C"/>
    <w:rsid w:val="009B186E"/>
    <w:rsid w:val="009E1D28"/>
    <w:rsid w:val="00A63CE1"/>
    <w:rsid w:val="00AA604F"/>
    <w:rsid w:val="00AE2988"/>
    <w:rsid w:val="00AF129E"/>
    <w:rsid w:val="00B11DDE"/>
    <w:rsid w:val="00BF67FC"/>
    <w:rsid w:val="00C63995"/>
    <w:rsid w:val="00C80F7C"/>
    <w:rsid w:val="00CC7F8D"/>
    <w:rsid w:val="00CE38EB"/>
    <w:rsid w:val="00D219EA"/>
    <w:rsid w:val="00D51698"/>
    <w:rsid w:val="00D96EDF"/>
    <w:rsid w:val="00DA7B30"/>
    <w:rsid w:val="00E445F4"/>
    <w:rsid w:val="00E46CE7"/>
    <w:rsid w:val="00E768F3"/>
    <w:rsid w:val="00E90302"/>
    <w:rsid w:val="00EA6CB6"/>
    <w:rsid w:val="00EB6059"/>
    <w:rsid w:val="00EF4E01"/>
    <w:rsid w:val="00F01A6B"/>
    <w:rsid w:val="00F57B41"/>
    <w:rsid w:val="00F70686"/>
    <w:rsid w:val="00F77DC1"/>
    <w:rsid w:val="00F8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1E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98584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8584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98584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8584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8584C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98584C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98584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khelmoceraxml">
    <w:name w:val="khelmocera_xml"/>
    <w:basedOn w:val="abzacixml"/>
    <w:autoRedefine/>
    <w:uiPriority w:val="99"/>
    <w:rsid w:val="0098584C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88</Words>
  <Characters>504</Characters>
  <Application>Microsoft Office Word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ganmartebiTi baraTi</dc:title>
  <dc:subject/>
  <dc:creator>mgegeshidze</dc:creator>
  <cp:keywords/>
  <dc:description/>
  <cp:lastModifiedBy>ndolidze</cp:lastModifiedBy>
  <cp:revision>4</cp:revision>
  <cp:lastPrinted>2009-12-14T17:28:00Z</cp:lastPrinted>
  <dcterms:created xsi:type="dcterms:W3CDTF">2009-12-23T12:22:00Z</dcterms:created>
  <dcterms:modified xsi:type="dcterms:W3CDTF">2014-01-14T09:02:00Z</dcterms:modified>
</cp:coreProperties>
</file>