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914" w:rsidRPr="00300CB8" w:rsidRDefault="002C0914" w:rsidP="00300CB8">
      <w:pPr>
        <w:pStyle w:val="abzacixml"/>
        <w:rPr>
          <w:b/>
          <w:bCs/>
        </w:rPr>
      </w:pPr>
      <w:r w:rsidRPr="00300CB8">
        <w:rPr>
          <w:b/>
          <w:bCs/>
          <w:i/>
          <w:iCs/>
        </w:rPr>
        <w:t xml:space="preserve">   </w:t>
      </w:r>
      <w:r w:rsidRPr="00300CB8">
        <w:rPr>
          <w:b/>
          <w:bCs/>
        </w:rPr>
        <w:t>საქმე №2/903-13</w:t>
      </w:r>
    </w:p>
    <w:p w:rsidR="002C0914" w:rsidRPr="00300CB8" w:rsidRDefault="002C0914" w:rsidP="00300CB8">
      <w:pPr>
        <w:pStyle w:val="abzacixml"/>
        <w:jc w:val="center"/>
        <w:rPr>
          <w:b/>
          <w:bCs/>
          <w:i/>
          <w:iCs/>
          <w:lang w:val="it-IT"/>
        </w:rPr>
      </w:pPr>
    </w:p>
    <w:p w:rsidR="002C0914" w:rsidRPr="00300CB8" w:rsidRDefault="002C0914" w:rsidP="00300CB8">
      <w:pPr>
        <w:pStyle w:val="abzacixml"/>
        <w:jc w:val="center"/>
        <w:rPr>
          <w:b/>
          <w:bCs/>
          <w:lang w:val="it-IT"/>
        </w:rPr>
      </w:pPr>
      <w:r w:rsidRPr="00300CB8">
        <w:rPr>
          <w:b/>
          <w:bCs/>
        </w:rPr>
        <w:t>გ ა ნ ჩ ი ნ ე ბ ა</w:t>
      </w:r>
    </w:p>
    <w:p w:rsidR="002C0914" w:rsidRPr="00300CB8" w:rsidRDefault="002C0914" w:rsidP="00300CB8">
      <w:pPr>
        <w:pStyle w:val="abzacixml"/>
        <w:jc w:val="center"/>
        <w:rPr>
          <w:b/>
          <w:bCs/>
        </w:rPr>
      </w:pPr>
      <w:r w:rsidRPr="00300CB8">
        <w:rPr>
          <w:b/>
          <w:bCs/>
        </w:rPr>
        <w:t>საქართველოს სახელით</w:t>
      </w:r>
    </w:p>
    <w:p w:rsidR="002C0914" w:rsidRPr="00300CB8" w:rsidRDefault="002C0914" w:rsidP="00300CB8">
      <w:pPr>
        <w:pStyle w:val="abzacixml"/>
        <w:ind w:firstLine="0"/>
        <w:jc w:val="center"/>
        <w:rPr>
          <w:b/>
          <w:bCs/>
          <w:lang w:val="it-IT"/>
        </w:rPr>
      </w:pPr>
    </w:p>
    <w:p w:rsidR="002C0914" w:rsidRPr="00300CB8" w:rsidRDefault="002C0914" w:rsidP="00300CB8">
      <w:pPr>
        <w:pStyle w:val="abzacixml"/>
        <w:jc w:val="center"/>
        <w:rPr>
          <w:b/>
          <w:bCs/>
        </w:rPr>
      </w:pPr>
      <w:r w:rsidRPr="00300CB8">
        <w:rPr>
          <w:b/>
          <w:bCs/>
        </w:rPr>
        <w:t>მოვალის გაკოტრებულად გამოცხადების და</w:t>
      </w:r>
    </w:p>
    <w:p w:rsidR="002C0914" w:rsidRPr="00300CB8" w:rsidRDefault="002C0914" w:rsidP="00300CB8">
      <w:pPr>
        <w:pStyle w:val="abzacixml"/>
        <w:jc w:val="center"/>
        <w:rPr>
          <w:b/>
          <w:bCs/>
        </w:rPr>
      </w:pPr>
      <w:r w:rsidRPr="00300CB8">
        <w:rPr>
          <w:b/>
          <w:bCs/>
        </w:rPr>
        <w:t>რეგისტრაციის გაუქმების შესახებ</w:t>
      </w:r>
    </w:p>
    <w:p w:rsidR="002C0914" w:rsidRPr="00300CB8" w:rsidRDefault="002C0914" w:rsidP="00300CB8">
      <w:pPr>
        <w:pStyle w:val="abzacixml"/>
        <w:jc w:val="center"/>
        <w:rPr>
          <w:b/>
          <w:bCs/>
          <w:lang w:val="it-IT"/>
        </w:rPr>
      </w:pPr>
    </w:p>
    <w:p w:rsidR="002C0914" w:rsidRPr="003B0F39" w:rsidRDefault="002C0914" w:rsidP="00300CB8">
      <w:pPr>
        <w:pStyle w:val="abzacixml"/>
        <w:jc w:val="center"/>
        <w:rPr>
          <w:b/>
          <w:bCs/>
          <w:lang w:val="ka-GE"/>
        </w:rPr>
      </w:pPr>
      <w:r w:rsidRPr="00300CB8">
        <w:rPr>
          <w:b/>
          <w:bCs/>
          <w:lang w:val="it-IT"/>
        </w:rPr>
        <w:t xml:space="preserve">2013 </w:t>
      </w:r>
      <w:r w:rsidRPr="00300CB8">
        <w:rPr>
          <w:b/>
          <w:bCs/>
        </w:rPr>
        <w:t>წლი</w:t>
      </w:r>
      <w:r>
        <w:rPr>
          <w:b/>
          <w:bCs/>
          <w:lang w:val="ka-GE"/>
        </w:rPr>
        <w:t xml:space="preserve">ს </w:t>
      </w:r>
      <w:r w:rsidRPr="00300CB8">
        <w:rPr>
          <w:b/>
          <w:bCs/>
          <w:lang w:val="it-IT"/>
        </w:rPr>
        <w:t xml:space="preserve">8 </w:t>
      </w:r>
      <w:r w:rsidRPr="00300CB8">
        <w:rPr>
          <w:b/>
          <w:bCs/>
        </w:rPr>
        <w:t>აგვისტო</w:t>
      </w:r>
    </w:p>
    <w:p w:rsidR="002C0914" w:rsidRPr="00300CB8" w:rsidRDefault="002C0914" w:rsidP="00300CB8">
      <w:pPr>
        <w:pStyle w:val="abzacixml"/>
        <w:jc w:val="center"/>
        <w:rPr>
          <w:b/>
          <w:bCs/>
          <w:lang w:val="it-IT"/>
        </w:rPr>
      </w:pPr>
      <w:r w:rsidRPr="00300CB8">
        <w:rPr>
          <w:b/>
          <w:bCs/>
        </w:rPr>
        <w:t>ქ</w:t>
      </w:r>
      <w:r w:rsidRPr="00300CB8">
        <w:rPr>
          <w:b/>
          <w:bCs/>
          <w:lang w:val="it-IT"/>
        </w:rPr>
        <w:t xml:space="preserve">. </w:t>
      </w:r>
      <w:r w:rsidRPr="00300CB8">
        <w:rPr>
          <w:b/>
          <w:bCs/>
        </w:rPr>
        <w:t>ქუთაისი</w:t>
      </w:r>
    </w:p>
    <w:p w:rsidR="002C0914" w:rsidRPr="00300CB8" w:rsidRDefault="002C0914" w:rsidP="00300CB8">
      <w:pPr>
        <w:pStyle w:val="abzacixml"/>
        <w:jc w:val="center"/>
        <w:rPr>
          <w:b/>
          <w:bCs/>
          <w:lang w:val="it-IT"/>
        </w:rPr>
      </w:pPr>
    </w:p>
    <w:p w:rsidR="002C0914" w:rsidRPr="00300CB8" w:rsidRDefault="002C0914" w:rsidP="00300CB8">
      <w:pPr>
        <w:pStyle w:val="abzacixml"/>
        <w:jc w:val="center"/>
        <w:rPr>
          <w:b/>
          <w:bCs/>
          <w:lang w:val="it-IT"/>
        </w:rPr>
      </w:pPr>
      <w:r w:rsidRPr="00300CB8">
        <w:rPr>
          <w:b/>
          <w:bCs/>
        </w:rPr>
        <w:t>ქუთაისის</w:t>
      </w:r>
      <w:r w:rsidRPr="00300CB8">
        <w:rPr>
          <w:b/>
          <w:bCs/>
          <w:lang w:val="it-IT"/>
        </w:rPr>
        <w:t xml:space="preserve"> </w:t>
      </w:r>
      <w:r w:rsidRPr="00300CB8">
        <w:rPr>
          <w:b/>
          <w:bCs/>
        </w:rPr>
        <w:t>საქალაქო</w:t>
      </w:r>
      <w:r w:rsidRPr="00300CB8">
        <w:rPr>
          <w:b/>
          <w:bCs/>
          <w:lang w:val="it-IT"/>
        </w:rPr>
        <w:t xml:space="preserve"> </w:t>
      </w:r>
      <w:r w:rsidRPr="00300CB8">
        <w:rPr>
          <w:b/>
          <w:bCs/>
        </w:rPr>
        <w:t>სასამართლო</w:t>
      </w:r>
    </w:p>
    <w:p w:rsidR="002C0914" w:rsidRPr="00300CB8" w:rsidRDefault="002C0914" w:rsidP="00300CB8">
      <w:pPr>
        <w:pStyle w:val="abzacixml"/>
        <w:jc w:val="center"/>
        <w:rPr>
          <w:b/>
          <w:bCs/>
          <w:lang w:val="it-IT"/>
        </w:rPr>
      </w:pPr>
      <w:r w:rsidRPr="00300CB8">
        <w:rPr>
          <w:b/>
          <w:bCs/>
        </w:rPr>
        <w:t>მოსამართლე</w:t>
      </w:r>
      <w:r w:rsidRPr="00300CB8">
        <w:rPr>
          <w:b/>
          <w:bCs/>
          <w:lang w:val="it-IT"/>
        </w:rPr>
        <w:t xml:space="preserve"> </w:t>
      </w:r>
      <w:r w:rsidRPr="00300CB8">
        <w:rPr>
          <w:b/>
          <w:bCs/>
        </w:rPr>
        <w:t>გენადი</w:t>
      </w:r>
      <w:r w:rsidRPr="00300CB8">
        <w:rPr>
          <w:b/>
          <w:bCs/>
          <w:lang w:val="it-IT"/>
        </w:rPr>
        <w:t xml:space="preserve"> </w:t>
      </w:r>
      <w:r w:rsidRPr="00300CB8">
        <w:rPr>
          <w:b/>
          <w:bCs/>
        </w:rPr>
        <w:t>მაკარიძე</w:t>
      </w:r>
    </w:p>
    <w:p w:rsidR="002C0914" w:rsidRPr="00300CB8" w:rsidRDefault="002C0914" w:rsidP="00300CB8">
      <w:pPr>
        <w:pStyle w:val="abzacixml"/>
        <w:rPr>
          <w:lang w:val="it-IT"/>
        </w:rPr>
      </w:pPr>
    </w:p>
    <w:p w:rsidR="002C0914" w:rsidRPr="00300CB8" w:rsidRDefault="002C0914" w:rsidP="00300CB8">
      <w:pPr>
        <w:pStyle w:val="abzacixml"/>
        <w:rPr>
          <w:lang w:val="it-IT"/>
        </w:rPr>
      </w:pPr>
      <w:r w:rsidRPr="00300CB8">
        <w:t>განმცხადებელი</w:t>
      </w:r>
      <w:r w:rsidRPr="00300CB8">
        <w:rPr>
          <w:lang w:val="it-IT"/>
        </w:rPr>
        <w:t xml:space="preserve"> /</w:t>
      </w:r>
      <w:r w:rsidRPr="00300CB8">
        <w:t>მოვალე</w:t>
      </w:r>
      <w:r w:rsidRPr="00300CB8">
        <w:rPr>
          <w:lang w:val="it-IT"/>
        </w:rPr>
        <w:t xml:space="preserve">/ </w:t>
      </w:r>
      <w:r w:rsidRPr="00300CB8">
        <w:t>შპს</w:t>
      </w:r>
      <w:r w:rsidRPr="00300CB8">
        <w:rPr>
          <w:lang w:val="it-IT"/>
        </w:rPr>
        <w:t xml:space="preserve"> „</w:t>
      </w:r>
      <w:r w:rsidRPr="00300CB8">
        <w:t>ორბიტა</w:t>
      </w:r>
      <w:r w:rsidRPr="00300CB8">
        <w:rPr>
          <w:lang w:val="it-IT"/>
        </w:rPr>
        <w:t>’’;</w:t>
      </w:r>
    </w:p>
    <w:p w:rsidR="002C0914" w:rsidRPr="00300CB8" w:rsidRDefault="002C0914" w:rsidP="00300CB8">
      <w:pPr>
        <w:pStyle w:val="abzacixml"/>
        <w:rPr>
          <w:lang w:val="it-IT"/>
        </w:rPr>
      </w:pPr>
      <w:r w:rsidRPr="00300CB8">
        <w:t>საიდენტიფიკაციო</w:t>
      </w:r>
      <w:r w:rsidRPr="00300CB8">
        <w:rPr>
          <w:lang w:val="it-IT"/>
        </w:rPr>
        <w:t xml:space="preserve"> </w:t>
      </w:r>
      <w:r w:rsidRPr="00300CB8">
        <w:t>კოდი</w:t>
      </w:r>
      <w:r w:rsidRPr="00300CB8">
        <w:rPr>
          <w:lang w:val="it-IT"/>
        </w:rPr>
        <w:t xml:space="preserve"> – 246956334;</w:t>
      </w:r>
    </w:p>
    <w:p w:rsidR="002C0914" w:rsidRPr="00300CB8" w:rsidRDefault="002C0914" w:rsidP="00300CB8">
      <w:pPr>
        <w:pStyle w:val="abzacixml"/>
        <w:rPr>
          <w:lang w:val="it-IT"/>
        </w:rPr>
      </w:pPr>
      <w:r w:rsidRPr="00300CB8">
        <w:t>დირექტორი</w:t>
      </w:r>
      <w:r w:rsidRPr="00300CB8">
        <w:rPr>
          <w:lang w:val="it-IT"/>
        </w:rPr>
        <w:t xml:space="preserve"> – </w:t>
      </w:r>
      <w:r w:rsidRPr="00300CB8">
        <w:t>ოლეგ</w:t>
      </w:r>
      <w:r w:rsidRPr="00300CB8">
        <w:rPr>
          <w:lang w:val="it-IT"/>
        </w:rPr>
        <w:t xml:space="preserve"> </w:t>
      </w:r>
      <w:r w:rsidRPr="00300CB8">
        <w:t>ღაღაიშვილი</w:t>
      </w:r>
      <w:r w:rsidRPr="00300CB8">
        <w:rPr>
          <w:lang w:val="it-IT"/>
        </w:rPr>
        <w:t>;</w:t>
      </w:r>
    </w:p>
    <w:p w:rsidR="002C0914" w:rsidRPr="00300CB8" w:rsidRDefault="002C0914" w:rsidP="00300CB8">
      <w:pPr>
        <w:pStyle w:val="abzacixml"/>
        <w:rPr>
          <w:lang w:val="it-IT"/>
        </w:rPr>
      </w:pPr>
      <w:r w:rsidRPr="00300CB8">
        <w:t>მოთხოვნა</w:t>
      </w:r>
      <w:r w:rsidRPr="00300CB8">
        <w:rPr>
          <w:lang w:val="it-IT"/>
        </w:rPr>
        <w:t xml:space="preserve"> – </w:t>
      </w:r>
      <w:r w:rsidRPr="00300CB8">
        <w:t>მოვალის</w:t>
      </w:r>
      <w:r w:rsidRPr="00300CB8">
        <w:rPr>
          <w:lang w:val="it-IT"/>
        </w:rPr>
        <w:t xml:space="preserve"> </w:t>
      </w:r>
      <w:r w:rsidRPr="00300CB8">
        <w:t>გაკოტრებულად</w:t>
      </w:r>
      <w:r w:rsidRPr="00300CB8">
        <w:rPr>
          <w:lang w:val="it-IT"/>
        </w:rPr>
        <w:t xml:space="preserve"> </w:t>
      </w:r>
      <w:r w:rsidRPr="00300CB8">
        <w:t>გამოცხადება</w:t>
      </w:r>
      <w:r w:rsidRPr="00300CB8">
        <w:rPr>
          <w:lang w:val="it-IT"/>
        </w:rPr>
        <w:t xml:space="preserve"> </w:t>
      </w:r>
      <w:r w:rsidRPr="00300CB8">
        <w:t>რეგისტრაციის</w:t>
      </w:r>
      <w:r w:rsidRPr="00300CB8">
        <w:rPr>
          <w:lang w:val="it-IT"/>
        </w:rPr>
        <w:t xml:space="preserve"> </w:t>
      </w:r>
      <w:r w:rsidRPr="00300CB8">
        <w:t>გაუქმების</w:t>
      </w:r>
      <w:r w:rsidRPr="00300CB8">
        <w:rPr>
          <w:lang w:val="it-IT"/>
        </w:rPr>
        <w:t xml:space="preserve"> </w:t>
      </w:r>
      <w:r w:rsidRPr="00300CB8">
        <w:t>გზით</w:t>
      </w:r>
      <w:r w:rsidRPr="00300CB8">
        <w:rPr>
          <w:lang w:val="it-IT"/>
        </w:rPr>
        <w:t>.</w:t>
      </w:r>
    </w:p>
    <w:p w:rsidR="002C0914" w:rsidRPr="00300CB8" w:rsidRDefault="002C0914" w:rsidP="00300CB8">
      <w:pPr>
        <w:pStyle w:val="abzacixml"/>
        <w:rPr>
          <w:lang w:val="it-IT"/>
        </w:rPr>
      </w:pPr>
      <w:r w:rsidRPr="00300CB8">
        <w:rPr>
          <w:lang w:val="it-IT"/>
        </w:rPr>
        <w:t xml:space="preserve">  </w:t>
      </w:r>
      <w:r w:rsidRPr="00300CB8">
        <w:t>ზეპირი</w:t>
      </w:r>
      <w:r w:rsidRPr="00300CB8">
        <w:rPr>
          <w:lang w:val="it-IT"/>
        </w:rPr>
        <w:t xml:space="preserve"> </w:t>
      </w:r>
      <w:r w:rsidRPr="00300CB8">
        <w:t>მოსმენის</w:t>
      </w:r>
      <w:r w:rsidRPr="00300CB8">
        <w:rPr>
          <w:lang w:val="it-IT"/>
        </w:rPr>
        <w:t xml:space="preserve"> </w:t>
      </w:r>
      <w:r w:rsidRPr="00300CB8">
        <w:t>გარეშე</w:t>
      </w:r>
      <w:r w:rsidRPr="00300CB8">
        <w:rPr>
          <w:lang w:val="it-IT"/>
        </w:rPr>
        <w:t xml:space="preserve"> </w:t>
      </w:r>
      <w:r w:rsidRPr="00300CB8">
        <w:t>განიხილა</w:t>
      </w:r>
      <w:r w:rsidRPr="00300CB8">
        <w:rPr>
          <w:lang w:val="it-IT"/>
        </w:rPr>
        <w:t xml:space="preserve"> </w:t>
      </w:r>
      <w:r w:rsidRPr="00300CB8">
        <w:t>შპს</w:t>
      </w:r>
      <w:r w:rsidRPr="00300CB8">
        <w:rPr>
          <w:lang w:val="it-IT"/>
        </w:rPr>
        <w:t xml:space="preserve"> „</w:t>
      </w:r>
      <w:r w:rsidRPr="00300CB8">
        <w:t>ორბიტ</w:t>
      </w:r>
      <w:r>
        <w:rPr>
          <w:lang w:val="ka-GE"/>
        </w:rPr>
        <w:t>ი</w:t>
      </w:r>
      <w:r w:rsidRPr="00300CB8">
        <w:t>ს</w:t>
      </w:r>
      <w:r w:rsidRPr="00300CB8">
        <w:rPr>
          <w:lang w:val="it-IT"/>
        </w:rPr>
        <w:t xml:space="preserve">’’ </w:t>
      </w:r>
      <w:r w:rsidRPr="00300CB8">
        <w:t>გაკოტრებულად</w:t>
      </w:r>
      <w:r w:rsidRPr="00300CB8">
        <w:rPr>
          <w:lang w:val="it-IT"/>
        </w:rPr>
        <w:t xml:space="preserve"> </w:t>
      </w:r>
      <w:r w:rsidRPr="00300CB8">
        <w:t>გამოცხადების</w:t>
      </w:r>
      <w:r w:rsidRPr="00300CB8">
        <w:rPr>
          <w:lang w:val="it-IT"/>
        </w:rPr>
        <w:t xml:space="preserve"> </w:t>
      </w:r>
      <w:r w:rsidRPr="00300CB8">
        <w:t>და</w:t>
      </w:r>
      <w:r w:rsidRPr="00300CB8">
        <w:rPr>
          <w:lang w:val="it-IT"/>
        </w:rPr>
        <w:t xml:space="preserve"> </w:t>
      </w:r>
      <w:r w:rsidRPr="00300CB8">
        <w:t>საწარმოს</w:t>
      </w:r>
      <w:r w:rsidRPr="00300CB8">
        <w:rPr>
          <w:lang w:val="it-IT"/>
        </w:rPr>
        <w:t xml:space="preserve"> </w:t>
      </w:r>
      <w:r w:rsidRPr="00300CB8">
        <w:t>რეგისტრაციის</w:t>
      </w:r>
      <w:r w:rsidRPr="00300CB8">
        <w:rPr>
          <w:lang w:val="it-IT"/>
        </w:rPr>
        <w:t xml:space="preserve"> </w:t>
      </w:r>
      <w:r w:rsidRPr="00300CB8">
        <w:t>გაუქმების</w:t>
      </w:r>
      <w:r w:rsidRPr="00300CB8">
        <w:rPr>
          <w:lang w:val="it-IT"/>
        </w:rPr>
        <w:t xml:space="preserve"> </w:t>
      </w:r>
      <w:r w:rsidRPr="00300CB8">
        <w:t>საკითხი</w:t>
      </w:r>
    </w:p>
    <w:p w:rsidR="002C0914" w:rsidRPr="00300CB8" w:rsidRDefault="002C0914" w:rsidP="00300CB8">
      <w:pPr>
        <w:pStyle w:val="abzacixml"/>
        <w:jc w:val="center"/>
        <w:rPr>
          <w:b/>
          <w:bCs/>
          <w:lang w:val="it-IT"/>
        </w:rPr>
      </w:pPr>
    </w:p>
    <w:p w:rsidR="002C0914" w:rsidRPr="00300CB8" w:rsidRDefault="002C0914" w:rsidP="00300CB8">
      <w:pPr>
        <w:pStyle w:val="abzacixml"/>
        <w:jc w:val="center"/>
        <w:rPr>
          <w:b/>
          <w:bCs/>
          <w:lang w:val="it-IT"/>
        </w:rPr>
      </w:pPr>
      <w:r w:rsidRPr="00300CB8">
        <w:rPr>
          <w:b/>
          <w:bCs/>
          <w:lang w:val="it-IT"/>
        </w:rPr>
        <w:t>გ ა მ ო ა რ კ ვ ი ა:</w:t>
      </w:r>
    </w:p>
    <w:p w:rsidR="002C0914" w:rsidRPr="00300CB8" w:rsidRDefault="002C0914" w:rsidP="00300CB8">
      <w:pPr>
        <w:pStyle w:val="abzacixml"/>
        <w:rPr>
          <w:color w:val="000000"/>
          <w:lang w:val="it-IT"/>
        </w:rPr>
      </w:pPr>
      <w:r w:rsidRPr="00300CB8">
        <w:rPr>
          <w:color w:val="000000"/>
          <w:lang w:val="it-IT"/>
        </w:rPr>
        <w:t xml:space="preserve">2013 </w:t>
      </w:r>
      <w:r w:rsidRPr="00300CB8">
        <w:rPr>
          <w:color w:val="000000"/>
        </w:rPr>
        <w:t>წლის</w:t>
      </w:r>
      <w:r w:rsidRPr="00300CB8">
        <w:rPr>
          <w:color w:val="000000"/>
          <w:lang w:val="it-IT"/>
        </w:rPr>
        <w:t xml:space="preserve"> 1 </w:t>
      </w:r>
      <w:r w:rsidRPr="00300CB8">
        <w:rPr>
          <w:color w:val="000000"/>
        </w:rPr>
        <w:t>ივლისს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შპს</w:t>
      </w:r>
      <w:r w:rsidRPr="00300CB8">
        <w:rPr>
          <w:color w:val="000000"/>
          <w:lang w:val="it-IT"/>
        </w:rPr>
        <w:t xml:space="preserve"> ,,</w:t>
      </w:r>
      <w:r w:rsidRPr="00300CB8">
        <w:rPr>
          <w:color w:val="000000"/>
        </w:rPr>
        <w:t>ორბიტას</w:t>
      </w:r>
      <w:r w:rsidRPr="00300CB8">
        <w:rPr>
          <w:color w:val="000000"/>
          <w:lang w:val="it-IT"/>
        </w:rPr>
        <w:t xml:space="preserve">’’ </w:t>
      </w:r>
      <w:r w:rsidRPr="00300CB8">
        <w:rPr>
          <w:color w:val="000000"/>
        </w:rPr>
        <w:t>სახელით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ქუთაისის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საქალაქო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სასამართლოს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განცხადებით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მომართა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დირექტორმა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ოლეგ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ღაღაიშვილმა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და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აღნიშნა</w:t>
      </w:r>
      <w:r w:rsidRPr="00300CB8">
        <w:rPr>
          <w:color w:val="000000"/>
          <w:lang w:val="it-IT"/>
        </w:rPr>
        <w:t xml:space="preserve">, </w:t>
      </w:r>
      <w:r w:rsidRPr="00300CB8">
        <w:rPr>
          <w:color w:val="000000"/>
        </w:rPr>
        <w:t>რომ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საზოგადოებას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გააჩნია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კრედიტორული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დავალიანება</w:t>
      </w:r>
      <w:r w:rsidRPr="00300CB8">
        <w:rPr>
          <w:color w:val="000000"/>
          <w:lang w:val="it-IT"/>
        </w:rPr>
        <w:t xml:space="preserve"> 50 158,26 </w:t>
      </w:r>
      <w:r w:rsidRPr="00300CB8">
        <w:rPr>
          <w:color w:val="000000"/>
        </w:rPr>
        <w:t>ლარის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ოდენობით</w:t>
      </w:r>
      <w:r w:rsidRPr="00300CB8">
        <w:rPr>
          <w:color w:val="000000"/>
          <w:lang w:val="it-IT"/>
        </w:rPr>
        <w:t xml:space="preserve">, </w:t>
      </w:r>
      <w:r w:rsidRPr="00300CB8">
        <w:rPr>
          <w:color w:val="000000"/>
        </w:rPr>
        <w:t>არსებულ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კრედიტორულ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დავალიანებათა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შორის</w:t>
      </w:r>
      <w:r w:rsidRPr="00300CB8">
        <w:rPr>
          <w:color w:val="000000"/>
          <w:lang w:val="it-IT"/>
        </w:rPr>
        <w:t xml:space="preserve"> 5264,26 </w:t>
      </w:r>
      <w:r w:rsidRPr="00300CB8">
        <w:rPr>
          <w:color w:val="000000"/>
        </w:rPr>
        <w:t>ლარი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წარმოადგენს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უზრუნველყოფილ</w:t>
      </w:r>
      <w:r w:rsidRPr="00300CB8">
        <w:rPr>
          <w:color w:val="000000"/>
          <w:lang w:val="it-IT"/>
        </w:rPr>
        <w:t xml:space="preserve">, </w:t>
      </w:r>
      <w:r w:rsidRPr="00300CB8">
        <w:rPr>
          <w:color w:val="000000"/>
        </w:rPr>
        <w:t>საგადასახადო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კრედიტორულ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დავალიანებას</w:t>
      </w:r>
      <w:r w:rsidRPr="00300CB8">
        <w:rPr>
          <w:color w:val="000000"/>
          <w:lang w:val="it-IT"/>
        </w:rPr>
        <w:t xml:space="preserve">. </w:t>
      </w:r>
      <w:r w:rsidRPr="00300CB8">
        <w:rPr>
          <w:color w:val="000000"/>
        </w:rPr>
        <w:t>მოვალეს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ქონება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არ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გააჩნია</w:t>
      </w:r>
      <w:r w:rsidRPr="00300CB8">
        <w:rPr>
          <w:color w:val="000000"/>
          <w:lang w:val="it-IT"/>
        </w:rPr>
        <w:t xml:space="preserve">, </w:t>
      </w:r>
      <w:r w:rsidRPr="00300CB8">
        <w:rPr>
          <w:color w:val="000000"/>
        </w:rPr>
        <w:t>კომპანიისადმი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სხვა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პირთა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ვალების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ოდენობა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შეადგენს</w:t>
      </w:r>
      <w:r w:rsidRPr="00300CB8">
        <w:rPr>
          <w:color w:val="000000"/>
          <w:lang w:val="it-IT"/>
        </w:rPr>
        <w:t xml:space="preserve"> 91,55 </w:t>
      </w:r>
      <w:r w:rsidRPr="00300CB8">
        <w:rPr>
          <w:color w:val="000000"/>
        </w:rPr>
        <w:t>ლარს</w:t>
      </w:r>
      <w:r w:rsidRPr="00300CB8">
        <w:rPr>
          <w:color w:val="000000"/>
          <w:lang w:val="it-IT"/>
        </w:rPr>
        <w:t>;</w:t>
      </w:r>
    </w:p>
    <w:p w:rsidR="002C0914" w:rsidRPr="00300CB8" w:rsidRDefault="002C0914" w:rsidP="00300CB8">
      <w:pPr>
        <w:pStyle w:val="abzacixml"/>
        <w:rPr>
          <w:color w:val="000000"/>
          <w:lang w:val="it-IT"/>
        </w:rPr>
      </w:pPr>
      <w:r w:rsidRPr="00300CB8">
        <w:rPr>
          <w:color w:val="000000"/>
        </w:rPr>
        <w:t>განმცხადებელი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ითხოვდა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შპს</w:t>
      </w:r>
      <w:r>
        <w:rPr>
          <w:color w:val="000000"/>
          <w:lang w:val="it-IT"/>
        </w:rPr>
        <w:t xml:space="preserve"> </w:t>
      </w:r>
      <w:r w:rsidRPr="00300CB8">
        <w:rPr>
          <w:color w:val="000000"/>
          <w:lang w:val="it-IT"/>
        </w:rPr>
        <w:t>„</w:t>
      </w:r>
      <w:r w:rsidRPr="00300CB8">
        <w:rPr>
          <w:color w:val="000000"/>
        </w:rPr>
        <w:t>ორბიტ</w:t>
      </w:r>
      <w:r>
        <w:rPr>
          <w:color w:val="000000"/>
          <w:lang w:val="ka-GE"/>
        </w:rPr>
        <w:t>ი</w:t>
      </w:r>
      <w:r w:rsidRPr="00300CB8">
        <w:rPr>
          <w:color w:val="000000"/>
        </w:rPr>
        <w:t>ს</w:t>
      </w:r>
      <w:r w:rsidRPr="00300CB8">
        <w:rPr>
          <w:color w:val="000000"/>
          <w:lang w:val="it-IT"/>
        </w:rPr>
        <w:t xml:space="preserve">’’ </w:t>
      </w:r>
      <w:r w:rsidRPr="00300CB8">
        <w:rPr>
          <w:color w:val="000000"/>
        </w:rPr>
        <w:t>მიმართ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გაკოტრების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საქმის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წარმოების</w:t>
      </w:r>
      <w:r w:rsidRPr="00300CB8">
        <w:rPr>
          <w:color w:val="000000"/>
          <w:lang w:val="it-IT"/>
        </w:rPr>
        <w:t xml:space="preserve"> </w:t>
      </w:r>
      <w:r w:rsidRPr="00300CB8">
        <w:rPr>
          <w:color w:val="000000"/>
        </w:rPr>
        <w:t>გახსნას</w:t>
      </w:r>
      <w:r w:rsidRPr="00300CB8">
        <w:rPr>
          <w:color w:val="000000"/>
          <w:lang w:val="it-IT"/>
        </w:rPr>
        <w:t>;</w:t>
      </w:r>
    </w:p>
    <w:p w:rsidR="002C0914" w:rsidRPr="00300CB8" w:rsidRDefault="002C0914" w:rsidP="00300CB8">
      <w:pPr>
        <w:pStyle w:val="abzacixml"/>
        <w:rPr>
          <w:lang w:val="it-IT"/>
        </w:rPr>
      </w:pPr>
      <w:r w:rsidRPr="00300CB8">
        <w:rPr>
          <w:lang w:val="it-IT"/>
        </w:rPr>
        <w:t xml:space="preserve">   2013 </w:t>
      </w:r>
      <w:r w:rsidRPr="00300CB8">
        <w:t>წლის</w:t>
      </w:r>
      <w:r w:rsidRPr="00300CB8">
        <w:rPr>
          <w:lang w:val="it-IT"/>
        </w:rPr>
        <w:t xml:space="preserve"> 3 </w:t>
      </w:r>
      <w:r w:rsidRPr="00300CB8">
        <w:t>ივლისის</w:t>
      </w:r>
      <w:r w:rsidRPr="00300CB8">
        <w:rPr>
          <w:lang w:val="it-IT"/>
        </w:rPr>
        <w:t xml:space="preserve"> </w:t>
      </w:r>
      <w:r w:rsidRPr="00300CB8">
        <w:t>განჩინებით</w:t>
      </w:r>
      <w:r w:rsidRPr="00300CB8">
        <w:rPr>
          <w:lang w:val="it-IT"/>
        </w:rPr>
        <w:t xml:space="preserve"> </w:t>
      </w:r>
      <w:r w:rsidRPr="00300CB8">
        <w:t>შპს</w:t>
      </w:r>
      <w:r w:rsidRPr="00300CB8">
        <w:rPr>
          <w:lang w:val="it-IT"/>
        </w:rPr>
        <w:t xml:space="preserve"> „</w:t>
      </w:r>
      <w:r w:rsidRPr="00300CB8">
        <w:t>ორბიტ</w:t>
      </w:r>
      <w:r>
        <w:rPr>
          <w:lang w:val="ka-GE"/>
        </w:rPr>
        <w:t>ი</w:t>
      </w:r>
      <w:r w:rsidRPr="00300CB8">
        <w:t>ს</w:t>
      </w:r>
      <w:r w:rsidRPr="00300CB8">
        <w:rPr>
          <w:lang w:val="it-IT"/>
        </w:rPr>
        <w:t xml:space="preserve">’’ </w:t>
      </w:r>
      <w:r w:rsidRPr="00300CB8">
        <w:t>დირექტორს</w:t>
      </w:r>
      <w:r w:rsidRPr="00300CB8">
        <w:rPr>
          <w:lang w:val="it-IT"/>
        </w:rPr>
        <w:t xml:space="preserve"> </w:t>
      </w:r>
      <w:r w:rsidRPr="00300CB8">
        <w:t>ოლეგ</w:t>
      </w:r>
      <w:r w:rsidRPr="00300CB8">
        <w:rPr>
          <w:lang w:val="it-IT"/>
        </w:rPr>
        <w:t xml:space="preserve"> </w:t>
      </w:r>
      <w:r w:rsidRPr="00300CB8">
        <w:t>ღაღაიშვილს</w:t>
      </w:r>
      <w:r w:rsidRPr="00300CB8">
        <w:rPr>
          <w:lang w:val="it-IT"/>
        </w:rPr>
        <w:t xml:space="preserve"> </w:t>
      </w:r>
      <w:r w:rsidRPr="00300CB8">
        <w:t>უარი</w:t>
      </w:r>
      <w:r w:rsidRPr="00300CB8">
        <w:rPr>
          <w:lang w:val="it-IT"/>
        </w:rPr>
        <w:t xml:space="preserve"> </w:t>
      </w:r>
      <w:r w:rsidRPr="00300CB8">
        <w:t>ეთქვა</w:t>
      </w:r>
      <w:r w:rsidRPr="00300CB8">
        <w:rPr>
          <w:lang w:val="it-IT"/>
        </w:rPr>
        <w:t xml:space="preserve"> </w:t>
      </w:r>
      <w:r w:rsidRPr="00300CB8">
        <w:t>განცხადების</w:t>
      </w:r>
      <w:r w:rsidRPr="00300CB8">
        <w:rPr>
          <w:lang w:val="it-IT"/>
        </w:rPr>
        <w:t xml:space="preserve"> </w:t>
      </w:r>
      <w:r w:rsidRPr="00300CB8">
        <w:t>წარმოებაში</w:t>
      </w:r>
      <w:r w:rsidRPr="00300CB8">
        <w:rPr>
          <w:lang w:val="it-IT"/>
        </w:rPr>
        <w:t xml:space="preserve"> </w:t>
      </w:r>
      <w:r w:rsidRPr="00300CB8">
        <w:t>მიღებაზე</w:t>
      </w:r>
      <w:r w:rsidRPr="00300CB8">
        <w:rPr>
          <w:lang w:val="it-IT"/>
        </w:rPr>
        <w:t xml:space="preserve">, </w:t>
      </w:r>
      <w:r w:rsidRPr="00300CB8">
        <w:t>ვინაიდან</w:t>
      </w:r>
      <w:r w:rsidRPr="00300CB8">
        <w:rPr>
          <w:lang w:val="it-IT"/>
        </w:rPr>
        <w:t xml:space="preserve"> </w:t>
      </w:r>
      <w:r w:rsidRPr="00300CB8">
        <w:t>მოვალე</w:t>
      </w:r>
      <w:r w:rsidRPr="00300CB8">
        <w:rPr>
          <w:lang w:val="it-IT"/>
        </w:rPr>
        <w:t xml:space="preserve"> </w:t>
      </w:r>
      <w:r w:rsidRPr="00300CB8">
        <w:t>თავისი</w:t>
      </w:r>
      <w:r w:rsidRPr="00300CB8">
        <w:rPr>
          <w:lang w:val="it-IT"/>
        </w:rPr>
        <w:t xml:space="preserve"> </w:t>
      </w:r>
      <w:r w:rsidRPr="00300CB8">
        <w:t>ქონებით</w:t>
      </w:r>
      <w:r w:rsidRPr="00300CB8">
        <w:rPr>
          <w:lang w:val="it-IT"/>
        </w:rPr>
        <w:t xml:space="preserve"> </w:t>
      </w:r>
      <w:r w:rsidRPr="00300CB8">
        <w:t>ვერ</w:t>
      </w:r>
      <w:r w:rsidRPr="00300CB8">
        <w:rPr>
          <w:lang w:val="it-IT"/>
        </w:rPr>
        <w:t xml:space="preserve"> </w:t>
      </w:r>
      <w:r w:rsidRPr="00300CB8">
        <w:t>უზრუნველყოფდა</w:t>
      </w:r>
      <w:r w:rsidRPr="00300CB8">
        <w:rPr>
          <w:lang w:val="it-IT"/>
        </w:rPr>
        <w:t xml:space="preserve"> </w:t>
      </w:r>
      <w:r w:rsidRPr="00300CB8">
        <w:t>საპროცესო</w:t>
      </w:r>
      <w:r w:rsidRPr="00300CB8">
        <w:rPr>
          <w:lang w:val="it-IT"/>
        </w:rPr>
        <w:t xml:space="preserve"> </w:t>
      </w:r>
      <w:r w:rsidRPr="00300CB8">
        <w:t>ხარჯების</w:t>
      </w:r>
      <w:r w:rsidRPr="00300CB8">
        <w:rPr>
          <w:lang w:val="it-IT"/>
        </w:rPr>
        <w:t xml:space="preserve"> </w:t>
      </w:r>
      <w:r w:rsidRPr="00300CB8">
        <w:t>დაფარვას</w:t>
      </w:r>
      <w:r w:rsidRPr="00300CB8">
        <w:rPr>
          <w:lang w:val="it-IT"/>
        </w:rPr>
        <w:t>.</w:t>
      </w:r>
      <w:r w:rsidRPr="00300CB8">
        <w:rPr>
          <w:shadow/>
          <w:lang w:val="de-AT"/>
        </w:rPr>
        <w:t xml:space="preserve"> </w:t>
      </w:r>
      <w:r w:rsidRPr="00300CB8">
        <w:t>ამასთან</w:t>
      </w:r>
      <w:r w:rsidRPr="00300CB8">
        <w:rPr>
          <w:lang w:val="it-IT"/>
        </w:rPr>
        <w:t xml:space="preserve">, </w:t>
      </w:r>
      <w:r w:rsidRPr="00300CB8">
        <w:t>განემარტათ</w:t>
      </w:r>
      <w:r w:rsidRPr="00300CB8">
        <w:rPr>
          <w:lang w:val="it-IT"/>
        </w:rPr>
        <w:t xml:space="preserve"> </w:t>
      </w:r>
      <w:r w:rsidRPr="00300CB8">
        <w:t>კრედიტორებს</w:t>
      </w:r>
      <w:r w:rsidRPr="00300CB8">
        <w:rPr>
          <w:lang w:val="it-IT"/>
        </w:rPr>
        <w:t xml:space="preserve">, </w:t>
      </w:r>
      <w:r w:rsidRPr="00300CB8">
        <w:t>რომ</w:t>
      </w:r>
      <w:r w:rsidRPr="00300CB8">
        <w:rPr>
          <w:shadow/>
          <w:lang w:val="it-IT"/>
        </w:rPr>
        <w:t xml:space="preserve"> </w:t>
      </w:r>
      <w:r w:rsidRPr="00300CB8">
        <w:t>შეეძლოთ</w:t>
      </w:r>
      <w:r w:rsidRPr="00300CB8">
        <w:rPr>
          <w:lang w:val="it-IT"/>
        </w:rPr>
        <w:t xml:space="preserve"> </w:t>
      </w:r>
      <w:r w:rsidRPr="00300CB8">
        <w:t>მოემართათ</w:t>
      </w:r>
      <w:r w:rsidRPr="00300CB8">
        <w:rPr>
          <w:lang w:val="it-IT"/>
        </w:rPr>
        <w:t xml:space="preserve"> </w:t>
      </w:r>
      <w:r w:rsidRPr="00300CB8">
        <w:t>სასამართლოსათვის</w:t>
      </w:r>
      <w:r w:rsidRPr="00300CB8">
        <w:rPr>
          <w:lang w:val="it-IT"/>
        </w:rPr>
        <w:t xml:space="preserve"> </w:t>
      </w:r>
      <w:r w:rsidRPr="00300CB8">
        <w:t>შპს</w:t>
      </w:r>
      <w:r>
        <w:rPr>
          <w:lang w:val="it-IT"/>
        </w:rPr>
        <w:t xml:space="preserve"> </w:t>
      </w:r>
      <w:r w:rsidRPr="00300CB8">
        <w:rPr>
          <w:lang w:val="it-IT"/>
        </w:rPr>
        <w:t>„</w:t>
      </w:r>
      <w:r w:rsidRPr="00300CB8">
        <w:t>ორბიტ</w:t>
      </w:r>
      <w:r>
        <w:rPr>
          <w:lang w:val="ka-GE"/>
        </w:rPr>
        <w:t>ი</w:t>
      </w:r>
      <w:r w:rsidRPr="00300CB8">
        <w:t>ს</w:t>
      </w:r>
      <w:r w:rsidRPr="00300CB8">
        <w:rPr>
          <w:lang w:val="it-IT"/>
        </w:rPr>
        <w:t xml:space="preserve">’’ </w:t>
      </w:r>
      <w:r w:rsidRPr="00300CB8">
        <w:t>მიმართ</w:t>
      </w:r>
      <w:r w:rsidRPr="00300CB8">
        <w:rPr>
          <w:lang w:val="it-IT"/>
        </w:rPr>
        <w:t xml:space="preserve"> </w:t>
      </w:r>
      <w:r w:rsidRPr="00300CB8">
        <w:t>გადახდისუუნარობის</w:t>
      </w:r>
      <w:r w:rsidRPr="00300CB8">
        <w:rPr>
          <w:lang w:val="it-IT"/>
        </w:rPr>
        <w:t xml:space="preserve"> </w:t>
      </w:r>
      <w:r w:rsidRPr="00300CB8">
        <w:t>შესახებ</w:t>
      </w:r>
      <w:r w:rsidRPr="00300CB8">
        <w:rPr>
          <w:lang w:val="it-IT"/>
        </w:rPr>
        <w:t xml:space="preserve"> </w:t>
      </w:r>
      <w:r w:rsidRPr="00300CB8">
        <w:t>საქმის</w:t>
      </w:r>
      <w:r w:rsidRPr="00300CB8">
        <w:rPr>
          <w:lang w:val="it-IT"/>
        </w:rPr>
        <w:t xml:space="preserve"> </w:t>
      </w:r>
      <w:r w:rsidRPr="00300CB8">
        <w:t>წარმოების</w:t>
      </w:r>
      <w:r w:rsidRPr="00300CB8">
        <w:rPr>
          <w:lang w:val="it-IT"/>
        </w:rPr>
        <w:t xml:space="preserve"> </w:t>
      </w:r>
      <w:r w:rsidRPr="00300CB8">
        <w:t>დაწყებისა</w:t>
      </w:r>
      <w:r w:rsidRPr="00300CB8">
        <w:rPr>
          <w:lang w:val="it-IT"/>
        </w:rPr>
        <w:t xml:space="preserve"> </w:t>
      </w:r>
      <w:r w:rsidRPr="00300CB8">
        <w:t>და</w:t>
      </w:r>
      <w:r w:rsidRPr="00300CB8">
        <w:rPr>
          <w:lang w:val="it-IT"/>
        </w:rPr>
        <w:t xml:space="preserve"> </w:t>
      </w:r>
      <w:r w:rsidRPr="00300CB8">
        <w:t>მოვალის</w:t>
      </w:r>
      <w:r w:rsidRPr="00300CB8">
        <w:rPr>
          <w:lang w:val="it-IT"/>
        </w:rPr>
        <w:t xml:space="preserve"> </w:t>
      </w:r>
      <w:r w:rsidRPr="00300CB8">
        <w:t>ქონებიდან</w:t>
      </w:r>
      <w:r w:rsidRPr="00300CB8">
        <w:rPr>
          <w:lang w:val="it-IT"/>
        </w:rPr>
        <w:t xml:space="preserve"> </w:t>
      </w:r>
      <w:r w:rsidRPr="00300CB8">
        <w:t>მათი</w:t>
      </w:r>
      <w:r w:rsidRPr="00300CB8">
        <w:rPr>
          <w:lang w:val="it-IT"/>
        </w:rPr>
        <w:t xml:space="preserve"> </w:t>
      </w:r>
      <w:r w:rsidRPr="00300CB8">
        <w:t>მოთხოვნის</w:t>
      </w:r>
      <w:r w:rsidRPr="00300CB8">
        <w:rPr>
          <w:lang w:val="it-IT"/>
        </w:rPr>
        <w:t xml:space="preserve"> </w:t>
      </w:r>
      <w:r w:rsidRPr="00300CB8">
        <w:t>დაკმაყოფილების</w:t>
      </w:r>
      <w:r w:rsidRPr="00300CB8">
        <w:rPr>
          <w:lang w:val="it-IT"/>
        </w:rPr>
        <w:t xml:space="preserve"> </w:t>
      </w:r>
      <w:r w:rsidRPr="00300CB8">
        <w:t>თაობაზე</w:t>
      </w:r>
      <w:r w:rsidRPr="00300CB8">
        <w:rPr>
          <w:lang w:val="it-IT"/>
        </w:rPr>
        <w:t xml:space="preserve"> </w:t>
      </w:r>
      <w:r w:rsidRPr="00300CB8">
        <w:t>სასამართლოში</w:t>
      </w:r>
      <w:r w:rsidRPr="00300CB8">
        <w:rPr>
          <w:lang w:val="it-IT"/>
        </w:rPr>
        <w:t xml:space="preserve"> </w:t>
      </w:r>
      <w:r w:rsidRPr="00300CB8">
        <w:t>გადახდისუუნარობის</w:t>
      </w:r>
      <w:r w:rsidRPr="00300CB8">
        <w:rPr>
          <w:lang w:val="it-IT"/>
        </w:rPr>
        <w:t xml:space="preserve"> </w:t>
      </w:r>
      <w:r w:rsidRPr="00300CB8">
        <w:t>შესახებ</w:t>
      </w:r>
      <w:r w:rsidRPr="00300CB8">
        <w:rPr>
          <w:lang w:val="it-IT"/>
        </w:rPr>
        <w:t xml:space="preserve"> </w:t>
      </w:r>
      <w:r w:rsidRPr="00300CB8">
        <w:t>განცხადების</w:t>
      </w:r>
      <w:r w:rsidRPr="00300CB8">
        <w:rPr>
          <w:lang w:val="it-IT"/>
        </w:rPr>
        <w:t xml:space="preserve"> </w:t>
      </w:r>
      <w:r w:rsidRPr="00300CB8">
        <w:t>შეტანის</w:t>
      </w:r>
      <w:r w:rsidRPr="00300CB8">
        <w:rPr>
          <w:lang w:val="it-IT"/>
        </w:rPr>
        <w:t xml:space="preserve"> </w:t>
      </w:r>
      <w:r w:rsidRPr="00300CB8">
        <w:t>გზით</w:t>
      </w:r>
      <w:r w:rsidRPr="00300CB8">
        <w:rPr>
          <w:lang w:val="it-IT"/>
        </w:rPr>
        <w:t xml:space="preserve">. </w:t>
      </w:r>
      <w:r w:rsidRPr="00300CB8">
        <w:t>თუ</w:t>
      </w:r>
      <w:r w:rsidRPr="00300CB8">
        <w:rPr>
          <w:lang w:val="it-IT"/>
        </w:rPr>
        <w:t xml:space="preserve"> </w:t>
      </w:r>
      <w:r w:rsidRPr="00300CB8">
        <w:t>განჩინების</w:t>
      </w:r>
      <w:r w:rsidRPr="00300CB8">
        <w:rPr>
          <w:lang w:val="it-IT"/>
        </w:rPr>
        <w:t xml:space="preserve"> </w:t>
      </w:r>
      <w:r w:rsidRPr="00300CB8">
        <w:t>გამოქვეყნებიდან</w:t>
      </w:r>
      <w:r w:rsidRPr="00300CB8">
        <w:rPr>
          <w:lang w:val="it-IT"/>
        </w:rPr>
        <w:t xml:space="preserve"> 1 </w:t>
      </w:r>
      <w:r w:rsidRPr="00300CB8">
        <w:t>თვის</w:t>
      </w:r>
      <w:r w:rsidRPr="00300CB8">
        <w:rPr>
          <w:lang w:val="it-IT"/>
        </w:rPr>
        <w:t xml:space="preserve"> </w:t>
      </w:r>
      <w:r w:rsidRPr="00300CB8">
        <w:t>ვადაში</w:t>
      </w:r>
      <w:r w:rsidRPr="00300CB8">
        <w:rPr>
          <w:lang w:val="it-IT"/>
        </w:rPr>
        <w:t xml:space="preserve"> </w:t>
      </w:r>
      <w:r w:rsidRPr="00300CB8">
        <w:t>კრედიტორი</w:t>
      </w:r>
      <w:r w:rsidRPr="00300CB8">
        <w:rPr>
          <w:lang w:val="it-IT"/>
        </w:rPr>
        <w:t xml:space="preserve"> </w:t>
      </w:r>
      <w:r w:rsidRPr="00300CB8">
        <w:t>გადახდისუუნარობის</w:t>
      </w:r>
      <w:r w:rsidRPr="00300CB8">
        <w:rPr>
          <w:lang w:val="it-IT"/>
        </w:rPr>
        <w:t xml:space="preserve"> </w:t>
      </w:r>
      <w:r w:rsidRPr="00300CB8">
        <w:t>შესახებ</w:t>
      </w:r>
      <w:r w:rsidRPr="00300CB8">
        <w:rPr>
          <w:lang w:val="it-IT"/>
        </w:rPr>
        <w:t xml:space="preserve"> </w:t>
      </w:r>
      <w:r w:rsidRPr="00300CB8">
        <w:t>განცხადებას</w:t>
      </w:r>
      <w:r w:rsidRPr="00300CB8">
        <w:rPr>
          <w:lang w:val="it-IT"/>
        </w:rPr>
        <w:t xml:space="preserve"> </w:t>
      </w:r>
      <w:r w:rsidRPr="00300CB8">
        <w:t>არ</w:t>
      </w:r>
      <w:r w:rsidRPr="00300CB8">
        <w:rPr>
          <w:lang w:val="it-IT"/>
        </w:rPr>
        <w:t xml:space="preserve"> </w:t>
      </w:r>
      <w:r w:rsidRPr="00300CB8">
        <w:t>შეიტანდა</w:t>
      </w:r>
      <w:r w:rsidRPr="00300CB8">
        <w:rPr>
          <w:lang w:val="it-IT"/>
        </w:rPr>
        <w:t xml:space="preserve"> </w:t>
      </w:r>
      <w:r w:rsidRPr="00300CB8">
        <w:t>სასამართლოში</w:t>
      </w:r>
      <w:r w:rsidRPr="00300CB8">
        <w:rPr>
          <w:lang w:val="it-IT"/>
        </w:rPr>
        <w:t xml:space="preserve">, </w:t>
      </w:r>
      <w:r w:rsidRPr="00300CB8">
        <w:t>სასამართლო</w:t>
      </w:r>
      <w:r w:rsidRPr="00300CB8">
        <w:rPr>
          <w:lang w:val="it-IT"/>
        </w:rPr>
        <w:t xml:space="preserve"> </w:t>
      </w:r>
      <w:r w:rsidRPr="00300CB8">
        <w:t>მოვალეს</w:t>
      </w:r>
      <w:r w:rsidRPr="00300CB8">
        <w:rPr>
          <w:lang w:val="it-IT"/>
        </w:rPr>
        <w:t xml:space="preserve"> </w:t>
      </w:r>
      <w:r w:rsidRPr="00300CB8">
        <w:t>გაკოტრებულად</w:t>
      </w:r>
      <w:r w:rsidRPr="00300CB8">
        <w:rPr>
          <w:lang w:val="it-IT"/>
        </w:rPr>
        <w:t xml:space="preserve"> </w:t>
      </w:r>
      <w:r w:rsidRPr="00300CB8">
        <w:t>გამოაცხადებდა</w:t>
      </w:r>
      <w:r w:rsidRPr="00300CB8">
        <w:rPr>
          <w:lang w:val="it-IT"/>
        </w:rPr>
        <w:t xml:space="preserve">, </w:t>
      </w:r>
      <w:r w:rsidRPr="00300CB8">
        <w:t>რაც</w:t>
      </w:r>
      <w:r w:rsidRPr="00300CB8">
        <w:rPr>
          <w:lang w:val="it-IT"/>
        </w:rPr>
        <w:t xml:space="preserve"> </w:t>
      </w:r>
      <w:r w:rsidRPr="00300CB8">
        <w:t>მოვალის</w:t>
      </w:r>
      <w:r w:rsidRPr="00300CB8">
        <w:rPr>
          <w:lang w:val="it-IT"/>
        </w:rPr>
        <w:t xml:space="preserve"> </w:t>
      </w:r>
      <w:r w:rsidRPr="00300CB8">
        <w:t>რეგისტრაციის</w:t>
      </w:r>
      <w:r w:rsidRPr="00300CB8">
        <w:rPr>
          <w:lang w:val="it-IT"/>
        </w:rPr>
        <w:t xml:space="preserve"> </w:t>
      </w:r>
      <w:r w:rsidRPr="00300CB8">
        <w:t>გაუქმების</w:t>
      </w:r>
      <w:r w:rsidRPr="00300CB8">
        <w:rPr>
          <w:lang w:val="it-IT"/>
        </w:rPr>
        <w:t xml:space="preserve"> </w:t>
      </w:r>
      <w:r w:rsidRPr="00300CB8">
        <w:t>საფუძველი</w:t>
      </w:r>
      <w:r w:rsidRPr="00300CB8">
        <w:rPr>
          <w:lang w:val="it-IT"/>
        </w:rPr>
        <w:t xml:space="preserve"> </w:t>
      </w:r>
      <w:r w:rsidRPr="00300CB8">
        <w:t>იყო</w:t>
      </w:r>
      <w:r w:rsidRPr="00300CB8">
        <w:rPr>
          <w:lang w:val="it-IT"/>
        </w:rPr>
        <w:t>.</w:t>
      </w:r>
    </w:p>
    <w:p w:rsidR="002C0914" w:rsidRPr="003B0F39" w:rsidRDefault="002C0914" w:rsidP="00300CB8">
      <w:pPr>
        <w:pStyle w:val="abzacixml"/>
        <w:rPr>
          <w:shadow/>
          <w:lang w:val="it-IT"/>
        </w:rPr>
      </w:pPr>
      <w:r w:rsidRPr="00300CB8">
        <w:rPr>
          <w:lang w:val="it-IT"/>
        </w:rPr>
        <w:t xml:space="preserve">   </w:t>
      </w:r>
      <w:r w:rsidRPr="00300CB8">
        <w:t>ქუთაისის</w:t>
      </w:r>
      <w:r w:rsidRPr="003B0F39">
        <w:rPr>
          <w:lang w:val="it-IT"/>
        </w:rPr>
        <w:t xml:space="preserve"> </w:t>
      </w:r>
      <w:r w:rsidRPr="00300CB8">
        <w:t>საქალაქო</w:t>
      </w:r>
      <w:r w:rsidRPr="003B0F39">
        <w:rPr>
          <w:lang w:val="it-IT"/>
        </w:rPr>
        <w:t xml:space="preserve"> </w:t>
      </w:r>
      <w:r w:rsidRPr="00300CB8">
        <w:t>სასამართლოს</w:t>
      </w:r>
      <w:r w:rsidRPr="003B0F39">
        <w:rPr>
          <w:lang w:val="it-IT"/>
        </w:rPr>
        <w:t xml:space="preserve"> 2013 </w:t>
      </w:r>
      <w:r w:rsidRPr="00300CB8">
        <w:t>წლის</w:t>
      </w:r>
      <w:r w:rsidRPr="003B0F39">
        <w:rPr>
          <w:lang w:val="it-IT"/>
        </w:rPr>
        <w:t xml:space="preserve"> 5 </w:t>
      </w:r>
      <w:r w:rsidRPr="00300CB8">
        <w:t>ივლისის</w:t>
      </w:r>
      <w:r w:rsidRPr="003B0F39">
        <w:rPr>
          <w:lang w:val="it-IT"/>
        </w:rPr>
        <w:t xml:space="preserve"> </w:t>
      </w:r>
      <w:r w:rsidRPr="00300CB8">
        <w:t>განჩინება</w:t>
      </w:r>
      <w:r w:rsidRPr="003B0F39">
        <w:rPr>
          <w:lang w:val="it-IT"/>
        </w:rPr>
        <w:t xml:space="preserve"> </w:t>
      </w:r>
      <w:r w:rsidRPr="00300CB8">
        <w:t>გადახდისუუნარობის</w:t>
      </w:r>
      <w:r w:rsidRPr="003B0F39">
        <w:rPr>
          <w:lang w:val="it-IT"/>
        </w:rPr>
        <w:t xml:space="preserve"> </w:t>
      </w:r>
      <w:r w:rsidRPr="00300CB8">
        <w:t>განცხადების</w:t>
      </w:r>
      <w:r w:rsidRPr="003B0F39">
        <w:rPr>
          <w:lang w:val="it-IT"/>
        </w:rPr>
        <w:t xml:space="preserve"> </w:t>
      </w:r>
      <w:r w:rsidRPr="00300CB8">
        <w:t>წარმოებაში</w:t>
      </w:r>
      <w:r w:rsidRPr="003B0F39">
        <w:rPr>
          <w:lang w:val="it-IT"/>
        </w:rPr>
        <w:t xml:space="preserve"> </w:t>
      </w:r>
      <w:r w:rsidRPr="00300CB8">
        <w:t>მიღებაზე</w:t>
      </w:r>
      <w:r w:rsidRPr="003B0F39">
        <w:rPr>
          <w:lang w:val="it-IT"/>
        </w:rPr>
        <w:t xml:space="preserve"> </w:t>
      </w:r>
      <w:r w:rsidRPr="00300CB8">
        <w:t>უარის</w:t>
      </w:r>
      <w:r w:rsidRPr="003B0F39">
        <w:rPr>
          <w:lang w:val="it-IT"/>
        </w:rPr>
        <w:t xml:space="preserve"> </w:t>
      </w:r>
      <w:r w:rsidRPr="00300CB8">
        <w:t>თქმის</w:t>
      </w:r>
      <w:r w:rsidRPr="003B0F39">
        <w:rPr>
          <w:lang w:val="it-IT"/>
        </w:rPr>
        <w:t xml:space="preserve"> </w:t>
      </w:r>
      <w:r w:rsidRPr="00300CB8">
        <w:t>შესახებ</w:t>
      </w:r>
      <w:r w:rsidRPr="003B0F39">
        <w:rPr>
          <w:lang w:val="it-IT"/>
        </w:rPr>
        <w:t xml:space="preserve"> </w:t>
      </w:r>
      <w:r>
        <w:rPr>
          <w:lang w:val="ka-GE"/>
        </w:rPr>
        <w:t>„</w:t>
      </w:r>
      <w:r w:rsidRPr="00300CB8">
        <w:t>საქართველოს</w:t>
      </w:r>
      <w:r w:rsidRPr="003B0F39">
        <w:rPr>
          <w:lang w:val="it-IT"/>
        </w:rPr>
        <w:t xml:space="preserve"> </w:t>
      </w:r>
      <w:r w:rsidRPr="00300CB8">
        <w:t>საკანონმდებლო</w:t>
      </w:r>
      <w:r w:rsidRPr="003B0F39">
        <w:rPr>
          <w:lang w:val="it-IT"/>
        </w:rPr>
        <w:t xml:space="preserve"> </w:t>
      </w:r>
      <w:r w:rsidRPr="00300CB8">
        <w:t>მაცნეს</w:t>
      </w:r>
      <w:r>
        <w:rPr>
          <w:lang w:val="ka-GE"/>
        </w:rPr>
        <w:t>“</w:t>
      </w:r>
      <w:r w:rsidRPr="003B0F39">
        <w:rPr>
          <w:lang w:val="it-IT"/>
        </w:rPr>
        <w:t xml:space="preserve"> </w:t>
      </w:r>
      <w:r w:rsidRPr="00300CB8">
        <w:t>ვებგვერდზე</w:t>
      </w:r>
      <w:r w:rsidRPr="003B0F39">
        <w:rPr>
          <w:lang w:val="it-IT"/>
        </w:rPr>
        <w:t xml:space="preserve"> </w:t>
      </w:r>
      <w:r w:rsidRPr="00300CB8">
        <w:t>გამოქვეყნდა</w:t>
      </w:r>
      <w:r w:rsidRPr="003B0F39">
        <w:rPr>
          <w:lang w:val="it-IT"/>
        </w:rPr>
        <w:t xml:space="preserve"> 2013 </w:t>
      </w:r>
      <w:r w:rsidRPr="00300CB8">
        <w:t>წლის</w:t>
      </w:r>
      <w:r w:rsidRPr="003B0F39">
        <w:rPr>
          <w:lang w:val="it-IT"/>
        </w:rPr>
        <w:t xml:space="preserve"> 5 </w:t>
      </w:r>
      <w:r w:rsidRPr="00300CB8">
        <w:t>ივლისს</w:t>
      </w:r>
      <w:r w:rsidRPr="003B0F39">
        <w:rPr>
          <w:lang w:val="it-IT"/>
        </w:rPr>
        <w:t xml:space="preserve"> </w:t>
      </w:r>
      <w:r w:rsidRPr="00300CB8">
        <w:t>და</w:t>
      </w:r>
      <w:r w:rsidRPr="003B0F39">
        <w:rPr>
          <w:lang w:val="it-IT"/>
        </w:rPr>
        <w:t xml:space="preserve"> </w:t>
      </w:r>
      <w:r w:rsidRPr="00300CB8">
        <w:t>განჩინების</w:t>
      </w:r>
      <w:r w:rsidRPr="003B0F39">
        <w:rPr>
          <w:lang w:val="it-IT"/>
        </w:rPr>
        <w:t xml:space="preserve"> </w:t>
      </w:r>
      <w:r w:rsidRPr="00300CB8">
        <w:t>გამოქვეყნებიდან</w:t>
      </w:r>
      <w:r w:rsidRPr="00300CB8">
        <w:rPr>
          <w:lang w:val="it-IT"/>
        </w:rPr>
        <w:t xml:space="preserve"> 1 </w:t>
      </w:r>
      <w:r w:rsidRPr="00300CB8">
        <w:t>თვის</w:t>
      </w:r>
      <w:r w:rsidRPr="00300CB8">
        <w:rPr>
          <w:lang w:val="it-IT"/>
        </w:rPr>
        <w:t xml:space="preserve"> </w:t>
      </w:r>
      <w:r w:rsidRPr="00300CB8">
        <w:t>ვადაში</w:t>
      </w:r>
      <w:r w:rsidRPr="00300CB8">
        <w:rPr>
          <w:lang w:val="it-IT"/>
        </w:rPr>
        <w:t xml:space="preserve"> </w:t>
      </w:r>
      <w:r w:rsidRPr="00300CB8">
        <w:t>კრედიტორს</w:t>
      </w:r>
      <w:r w:rsidRPr="00300CB8">
        <w:rPr>
          <w:lang w:val="it-IT"/>
        </w:rPr>
        <w:t xml:space="preserve"> </w:t>
      </w:r>
      <w:r w:rsidRPr="00300CB8">
        <w:t>გადახდისუუნარობის</w:t>
      </w:r>
      <w:r w:rsidRPr="00300CB8">
        <w:rPr>
          <w:lang w:val="it-IT"/>
        </w:rPr>
        <w:t xml:space="preserve"> </w:t>
      </w:r>
      <w:r w:rsidRPr="00300CB8">
        <w:t>შესახებ</w:t>
      </w:r>
      <w:r w:rsidRPr="00300CB8">
        <w:rPr>
          <w:lang w:val="it-IT"/>
        </w:rPr>
        <w:t xml:space="preserve"> </w:t>
      </w:r>
      <w:r w:rsidRPr="00300CB8">
        <w:t>განცხადებით</w:t>
      </w:r>
      <w:r w:rsidRPr="003B0F39">
        <w:rPr>
          <w:lang w:val="it-IT"/>
        </w:rPr>
        <w:t xml:space="preserve"> </w:t>
      </w:r>
      <w:r w:rsidRPr="00300CB8">
        <w:t>არ</w:t>
      </w:r>
      <w:r w:rsidRPr="003B0F39">
        <w:rPr>
          <w:lang w:val="it-IT"/>
        </w:rPr>
        <w:t xml:space="preserve"> </w:t>
      </w:r>
      <w:r w:rsidRPr="00300CB8">
        <w:t>მოუმართავს</w:t>
      </w:r>
      <w:r w:rsidRPr="003B0F39">
        <w:rPr>
          <w:lang w:val="it-IT"/>
        </w:rPr>
        <w:t xml:space="preserve"> </w:t>
      </w:r>
      <w:r w:rsidRPr="00300CB8">
        <w:t>სასამართლოსათვის</w:t>
      </w:r>
      <w:r w:rsidRPr="003B0F39">
        <w:rPr>
          <w:lang w:val="it-IT"/>
        </w:rPr>
        <w:t>.</w:t>
      </w:r>
    </w:p>
    <w:p w:rsidR="002C0914" w:rsidRPr="003B0F39" w:rsidRDefault="002C0914" w:rsidP="00300CB8">
      <w:pPr>
        <w:pStyle w:val="abzacixml"/>
        <w:rPr>
          <w:lang w:val="it-IT"/>
        </w:rPr>
      </w:pPr>
      <w:r w:rsidRPr="003B0F39">
        <w:rPr>
          <w:lang w:val="it-IT"/>
        </w:rPr>
        <w:t xml:space="preserve"> </w:t>
      </w:r>
      <w:r w:rsidRPr="00300CB8">
        <w:rPr>
          <w:lang w:val="de-AT"/>
        </w:rPr>
        <w:t xml:space="preserve"> </w:t>
      </w:r>
      <w:r w:rsidRPr="003B0F39">
        <w:rPr>
          <w:lang w:val="it-IT"/>
        </w:rPr>
        <w:t xml:space="preserve"> ,,</w:t>
      </w:r>
      <w:r w:rsidRPr="00300CB8">
        <w:t>გადახდისუუნარობის</w:t>
      </w:r>
      <w:r w:rsidRPr="003B0F39">
        <w:rPr>
          <w:lang w:val="it-IT"/>
        </w:rPr>
        <w:t xml:space="preserve"> </w:t>
      </w:r>
      <w:r w:rsidRPr="00300CB8">
        <w:t>საქმის</w:t>
      </w:r>
      <w:r w:rsidRPr="003B0F39">
        <w:rPr>
          <w:lang w:val="it-IT"/>
        </w:rPr>
        <w:t xml:space="preserve"> </w:t>
      </w:r>
      <w:r w:rsidRPr="00300CB8">
        <w:t>წარმოების</w:t>
      </w:r>
      <w:r w:rsidRPr="003B0F39">
        <w:rPr>
          <w:lang w:val="it-IT"/>
        </w:rPr>
        <w:t xml:space="preserve"> </w:t>
      </w:r>
      <w:r w:rsidRPr="00300CB8">
        <w:t>შესახებ</w:t>
      </w:r>
      <w:r w:rsidRPr="003B0F39">
        <w:rPr>
          <w:lang w:val="it-IT"/>
        </w:rPr>
        <w:t xml:space="preserve">” </w:t>
      </w:r>
      <w:r w:rsidRPr="00300CB8">
        <w:t>საქართველოს</w:t>
      </w:r>
      <w:r w:rsidRPr="003B0F39">
        <w:rPr>
          <w:lang w:val="it-IT"/>
        </w:rPr>
        <w:t xml:space="preserve"> </w:t>
      </w:r>
      <w:r w:rsidRPr="00300CB8">
        <w:t>კანონის</w:t>
      </w:r>
      <w:r w:rsidRPr="003B0F39">
        <w:rPr>
          <w:lang w:val="it-IT"/>
        </w:rPr>
        <w:t xml:space="preserve"> </w:t>
      </w:r>
      <w:r w:rsidRPr="00300CB8">
        <w:t>მე</w:t>
      </w:r>
      <w:r w:rsidRPr="003B0F39">
        <w:rPr>
          <w:lang w:val="it-IT"/>
        </w:rPr>
        <w:t xml:space="preserve">-20 </w:t>
      </w:r>
      <w:r w:rsidRPr="00300CB8">
        <w:t>მუხლის</w:t>
      </w:r>
      <w:r w:rsidRPr="003B0F39">
        <w:rPr>
          <w:lang w:val="it-IT"/>
        </w:rPr>
        <w:t xml:space="preserve"> </w:t>
      </w:r>
      <w:r w:rsidRPr="00300CB8">
        <w:t>მიხედვით</w:t>
      </w:r>
      <w:r>
        <w:rPr>
          <w:lang w:val="ka-GE"/>
        </w:rPr>
        <w:t>,</w:t>
      </w:r>
      <w:r w:rsidRPr="003B0F39">
        <w:rPr>
          <w:lang w:val="it-IT"/>
        </w:rPr>
        <w:t xml:space="preserve"> </w:t>
      </w:r>
      <w:r w:rsidRPr="00300CB8">
        <w:t>თუ</w:t>
      </w:r>
      <w:r w:rsidRPr="00300CB8">
        <w:rPr>
          <w:lang w:val="it-IT"/>
        </w:rPr>
        <w:t xml:space="preserve"> </w:t>
      </w:r>
      <w:r w:rsidRPr="00300CB8">
        <w:t>მოვალე</w:t>
      </w:r>
      <w:r w:rsidRPr="00300CB8">
        <w:rPr>
          <w:lang w:val="it-IT"/>
        </w:rPr>
        <w:t xml:space="preserve"> </w:t>
      </w:r>
      <w:r w:rsidRPr="00300CB8">
        <w:t>გადახდისუუნარობის</w:t>
      </w:r>
      <w:r w:rsidRPr="00300CB8">
        <w:rPr>
          <w:lang w:val="it-IT"/>
        </w:rPr>
        <w:t xml:space="preserve"> </w:t>
      </w:r>
      <w:r w:rsidRPr="00300CB8">
        <w:t>შესახებ</w:t>
      </w:r>
      <w:r w:rsidRPr="00300CB8">
        <w:rPr>
          <w:lang w:val="it-IT"/>
        </w:rPr>
        <w:t xml:space="preserve"> </w:t>
      </w:r>
      <w:r w:rsidRPr="00300CB8">
        <w:t>განცხადებით</w:t>
      </w:r>
      <w:r w:rsidRPr="00300CB8">
        <w:rPr>
          <w:lang w:val="it-IT"/>
        </w:rPr>
        <w:t xml:space="preserve"> </w:t>
      </w:r>
      <w:r w:rsidRPr="00300CB8">
        <w:t>მოითხოვს</w:t>
      </w:r>
      <w:r w:rsidRPr="00300CB8">
        <w:rPr>
          <w:lang w:val="it-IT"/>
        </w:rPr>
        <w:t xml:space="preserve"> </w:t>
      </w:r>
      <w:r w:rsidRPr="00300CB8">
        <w:t>გაკოტრებას</w:t>
      </w:r>
      <w:r w:rsidRPr="00300CB8">
        <w:rPr>
          <w:lang w:val="it-IT"/>
        </w:rPr>
        <w:t xml:space="preserve"> </w:t>
      </w:r>
      <w:r w:rsidRPr="00300CB8">
        <w:t>და</w:t>
      </w:r>
      <w:r w:rsidRPr="00300CB8">
        <w:rPr>
          <w:lang w:val="it-IT"/>
        </w:rPr>
        <w:t xml:space="preserve"> </w:t>
      </w:r>
      <w:r w:rsidRPr="00300CB8">
        <w:t>სასამართლო</w:t>
      </w:r>
      <w:r w:rsidRPr="00300CB8">
        <w:rPr>
          <w:lang w:val="it-IT"/>
        </w:rPr>
        <w:t xml:space="preserve"> </w:t>
      </w:r>
      <w:r w:rsidRPr="00300CB8">
        <w:t>ამ</w:t>
      </w:r>
      <w:r w:rsidRPr="00300CB8">
        <w:rPr>
          <w:lang w:val="it-IT"/>
        </w:rPr>
        <w:t xml:space="preserve"> </w:t>
      </w:r>
      <w:r w:rsidRPr="00300CB8">
        <w:t>კანონის</w:t>
      </w:r>
      <w:r w:rsidRPr="00300CB8">
        <w:rPr>
          <w:lang w:val="it-IT"/>
        </w:rPr>
        <w:t xml:space="preserve"> </w:t>
      </w:r>
      <w:r w:rsidRPr="00300CB8">
        <w:t>მე</w:t>
      </w:r>
      <w:r w:rsidRPr="00300CB8">
        <w:rPr>
          <w:lang w:val="it-IT"/>
        </w:rPr>
        <w:t xml:space="preserve">-19 </w:t>
      </w:r>
      <w:r w:rsidRPr="00300CB8">
        <w:t>მუხლის</w:t>
      </w:r>
      <w:r w:rsidRPr="00300CB8">
        <w:rPr>
          <w:lang w:val="it-IT"/>
        </w:rPr>
        <w:t xml:space="preserve"> </w:t>
      </w:r>
      <w:r w:rsidRPr="00300CB8">
        <w:t>პირველი</w:t>
      </w:r>
      <w:r w:rsidRPr="00300CB8">
        <w:rPr>
          <w:lang w:val="it-IT"/>
        </w:rPr>
        <w:t xml:space="preserve"> </w:t>
      </w:r>
      <w:r w:rsidRPr="00300CB8">
        <w:t>პუნქტით</w:t>
      </w:r>
      <w:r w:rsidRPr="00300CB8">
        <w:rPr>
          <w:lang w:val="it-IT"/>
        </w:rPr>
        <w:t xml:space="preserve"> </w:t>
      </w:r>
      <w:r w:rsidRPr="00300CB8">
        <w:t>განსაზღვრულ</w:t>
      </w:r>
      <w:r w:rsidRPr="00300CB8">
        <w:rPr>
          <w:lang w:val="it-IT"/>
        </w:rPr>
        <w:t xml:space="preserve"> </w:t>
      </w:r>
      <w:r w:rsidRPr="00300CB8">
        <w:t>ვადაში</w:t>
      </w:r>
      <w:r w:rsidRPr="00300CB8">
        <w:rPr>
          <w:lang w:val="it-IT"/>
        </w:rPr>
        <w:t xml:space="preserve"> </w:t>
      </w:r>
      <w:r w:rsidRPr="00300CB8">
        <w:t>მოვალის</w:t>
      </w:r>
      <w:r w:rsidRPr="00300CB8">
        <w:rPr>
          <w:lang w:val="it-IT"/>
        </w:rPr>
        <w:t xml:space="preserve"> </w:t>
      </w:r>
      <w:r w:rsidRPr="00300CB8">
        <w:t>მიერ</w:t>
      </w:r>
      <w:r w:rsidRPr="00300CB8">
        <w:rPr>
          <w:lang w:val="it-IT"/>
        </w:rPr>
        <w:t xml:space="preserve"> </w:t>
      </w:r>
      <w:r w:rsidRPr="00300CB8">
        <w:t>ამავე</w:t>
      </w:r>
      <w:r w:rsidRPr="00300CB8">
        <w:rPr>
          <w:lang w:val="it-IT"/>
        </w:rPr>
        <w:t xml:space="preserve"> </w:t>
      </w:r>
      <w:r w:rsidRPr="00300CB8">
        <w:t>კანონის</w:t>
      </w:r>
      <w:r w:rsidRPr="00300CB8">
        <w:rPr>
          <w:lang w:val="it-IT"/>
        </w:rPr>
        <w:t xml:space="preserve"> </w:t>
      </w:r>
      <w:r w:rsidRPr="00300CB8">
        <w:t>მე</w:t>
      </w:r>
      <w:r w:rsidRPr="00300CB8">
        <w:rPr>
          <w:lang w:val="it-IT"/>
        </w:rPr>
        <w:t xml:space="preserve">-16 </w:t>
      </w:r>
      <w:r w:rsidRPr="00300CB8">
        <w:t>მუხლით</w:t>
      </w:r>
      <w:r w:rsidRPr="00300CB8">
        <w:rPr>
          <w:lang w:val="it-IT"/>
        </w:rPr>
        <w:t xml:space="preserve"> </w:t>
      </w:r>
      <w:r w:rsidRPr="00300CB8">
        <w:t>გათვალისწინებული</w:t>
      </w:r>
      <w:r w:rsidRPr="00300CB8">
        <w:rPr>
          <w:lang w:val="it-IT"/>
        </w:rPr>
        <w:t xml:space="preserve"> </w:t>
      </w:r>
      <w:r w:rsidRPr="00300CB8">
        <w:t>გადახდისუუნარობის</w:t>
      </w:r>
      <w:r w:rsidRPr="00300CB8">
        <w:rPr>
          <w:lang w:val="it-IT"/>
        </w:rPr>
        <w:t xml:space="preserve"> </w:t>
      </w:r>
      <w:r w:rsidRPr="00300CB8">
        <w:t>შესახებ</w:t>
      </w:r>
      <w:r w:rsidRPr="00300CB8">
        <w:rPr>
          <w:lang w:val="it-IT"/>
        </w:rPr>
        <w:t xml:space="preserve"> </w:t>
      </w:r>
      <w:r w:rsidRPr="00300CB8">
        <w:t>განცხადების</w:t>
      </w:r>
      <w:r w:rsidRPr="00300CB8">
        <w:rPr>
          <w:lang w:val="it-IT"/>
        </w:rPr>
        <w:t xml:space="preserve"> </w:t>
      </w:r>
      <w:r w:rsidRPr="00300CB8">
        <w:t>საფუძველზე</w:t>
      </w:r>
      <w:r w:rsidRPr="00300CB8">
        <w:rPr>
          <w:lang w:val="it-IT"/>
        </w:rPr>
        <w:t xml:space="preserve"> </w:t>
      </w:r>
      <w:r w:rsidRPr="00300CB8">
        <w:t>დაადგენს</w:t>
      </w:r>
      <w:r w:rsidRPr="00300CB8">
        <w:rPr>
          <w:lang w:val="it-IT"/>
        </w:rPr>
        <w:t xml:space="preserve">, </w:t>
      </w:r>
      <w:r w:rsidRPr="00300CB8">
        <w:t>რომ</w:t>
      </w:r>
      <w:r w:rsidRPr="00300CB8">
        <w:rPr>
          <w:lang w:val="it-IT"/>
        </w:rPr>
        <w:t xml:space="preserve"> </w:t>
      </w:r>
      <w:r w:rsidRPr="00300CB8">
        <w:t>გადახდისუუნარობის</w:t>
      </w:r>
      <w:r w:rsidRPr="00300CB8">
        <w:rPr>
          <w:lang w:val="it-IT"/>
        </w:rPr>
        <w:t xml:space="preserve"> </w:t>
      </w:r>
      <w:r w:rsidRPr="00300CB8">
        <w:t>შესახებ</w:t>
      </w:r>
      <w:r w:rsidRPr="00300CB8">
        <w:rPr>
          <w:lang w:val="it-IT"/>
        </w:rPr>
        <w:t xml:space="preserve"> </w:t>
      </w:r>
      <w:r w:rsidRPr="00300CB8">
        <w:t>განცხადების</w:t>
      </w:r>
      <w:r w:rsidRPr="00300CB8">
        <w:rPr>
          <w:lang w:val="it-IT"/>
        </w:rPr>
        <w:t xml:space="preserve"> </w:t>
      </w:r>
      <w:r w:rsidRPr="00300CB8">
        <w:t>შეტანის</w:t>
      </w:r>
      <w:r w:rsidRPr="00300CB8">
        <w:rPr>
          <w:lang w:val="it-IT"/>
        </w:rPr>
        <w:t xml:space="preserve"> </w:t>
      </w:r>
      <w:r w:rsidRPr="00300CB8">
        <w:t>დროისათვის</w:t>
      </w:r>
      <w:r w:rsidRPr="00300CB8">
        <w:rPr>
          <w:lang w:val="it-IT"/>
        </w:rPr>
        <w:t xml:space="preserve"> </w:t>
      </w:r>
      <w:r w:rsidRPr="00300CB8">
        <w:t>გაკოტრების</w:t>
      </w:r>
      <w:r w:rsidRPr="00300CB8">
        <w:rPr>
          <w:lang w:val="it-IT"/>
        </w:rPr>
        <w:t xml:space="preserve"> </w:t>
      </w:r>
      <w:r w:rsidRPr="00300CB8">
        <w:t>დაწყების</w:t>
      </w:r>
      <w:r w:rsidRPr="00300CB8">
        <w:rPr>
          <w:lang w:val="it-IT"/>
        </w:rPr>
        <w:t xml:space="preserve"> </w:t>
      </w:r>
      <w:r w:rsidRPr="00300CB8">
        <w:t>შემთხვევაში</w:t>
      </w:r>
      <w:r w:rsidRPr="00300CB8">
        <w:rPr>
          <w:lang w:val="it-IT"/>
        </w:rPr>
        <w:t xml:space="preserve"> </w:t>
      </w:r>
      <w:r w:rsidRPr="00300CB8">
        <w:t>მოვალე</w:t>
      </w:r>
      <w:r w:rsidRPr="00300CB8">
        <w:rPr>
          <w:lang w:val="it-IT"/>
        </w:rPr>
        <w:t xml:space="preserve"> </w:t>
      </w:r>
      <w:r w:rsidRPr="00300CB8">
        <w:t>თავისი</w:t>
      </w:r>
      <w:r w:rsidRPr="00300CB8">
        <w:rPr>
          <w:lang w:val="it-IT"/>
        </w:rPr>
        <w:t xml:space="preserve"> </w:t>
      </w:r>
      <w:r w:rsidRPr="00300CB8">
        <w:t>ქონებით</w:t>
      </w:r>
      <w:r w:rsidRPr="00300CB8">
        <w:rPr>
          <w:lang w:val="it-IT"/>
        </w:rPr>
        <w:t xml:space="preserve"> </w:t>
      </w:r>
      <w:r w:rsidRPr="00300CB8">
        <w:t>ვერ</w:t>
      </w:r>
      <w:r w:rsidRPr="00300CB8">
        <w:rPr>
          <w:lang w:val="it-IT"/>
        </w:rPr>
        <w:t xml:space="preserve"> </w:t>
      </w:r>
      <w:r w:rsidRPr="00300CB8">
        <w:t>უზრუნველყოფს</w:t>
      </w:r>
      <w:r w:rsidRPr="00300CB8">
        <w:rPr>
          <w:lang w:val="it-IT"/>
        </w:rPr>
        <w:t xml:space="preserve"> </w:t>
      </w:r>
      <w:r w:rsidRPr="00300CB8">
        <w:t>საპროცესო</w:t>
      </w:r>
      <w:r w:rsidRPr="00300CB8">
        <w:rPr>
          <w:lang w:val="it-IT"/>
        </w:rPr>
        <w:t xml:space="preserve"> </w:t>
      </w:r>
      <w:r w:rsidRPr="00300CB8">
        <w:t>ხარჯების</w:t>
      </w:r>
      <w:r w:rsidRPr="00300CB8">
        <w:rPr>
          <w:lang w:val="it-IT"/>
        </w:rPr>
        <w:t xml:space="preserve"> </w:t>
      </w:r>
      <w:r w:rsidRPr="00300CB8">
        <w:t>დაფარვას</w:t>
      </w:r>
      <w:r w:rsidRPr="00300CB8">
        <w:rPr>
          <w:lang w:val="it-IT"/>
        </w:rPr>
        <w:t xml:space="preserve">, </w:t>
      </w:r>
      <w:r w:rsidRPr="00300CB8">
        <w:t>სასამართლოს</w:t>
      </w:r>
      <w:r w:rsidRPr="00300CB8">
        <w:rPr>
          <w:lang w:val="it-IT"/>
        </w:rPr>
        <w:t xml:space="preserve"> </w:t>
      </w:r>
      <w:r w:rsidRPr="00300CB8">
        <w:t>გამოაქვს</w:t>
      </w:r>
      <w:r w:rsidRPr="00300CB8">
        <w:rPr>
          <w:lang w:val="it-IT"/>
        </w:rPr>
        <w:t xml:space="preserve"> </w:t>
      </w:r>
      <w:r w:rsidRPr="00300CB8">
        <w:t>განჩინება</w:t>
      </w:r>
      <w:r w:rsidRPr="00300CB8">
        <w:rPr>
          <w:lang w:val="it-IT"/>
        </w:rPr>
        <w:t xml:space="preserve"> </w:t>
      </w:r>
      <w:r w:rsidRPr="00300CB8">
        <w:t>გადახდისუუნარობის</w:t>
      </w:r>
      <w:r w:rsidRPr="00300CB8">
        <w:rPr>
          <w:lang w:val="it-IT"/>
        </w:rPr>
        <w:t xml:space="preserve"> </w:t>
      </w:r>
      <w:r w:rsidRPr="00300CB8">
        <w:t>შესახებ</w:t>
      </w:r>
      <w:r w:rsidRPr="00300CB8">
        <w:rPr>
          <w:lang w:val="it-IT"/>
        </w:rPr>
        <w:t xml:space="preserve"> </w:t>
      </w:r>
      <w:r w:rsidRPr="00300CB8">
        <w:t>განცხადების</w:t>
      </w:r>
      <w:r w:rsidRPr="00300CB8">
        <w:rPr>
          <w:lang w:val="it-IT"/>
        </w:rPr>
        <w:t xml:space="preserve"> </w:t>
      </w:r>
      <w:r w:rsidRPr="00300CB8">
        <w:t>წარმოებაში</w:t>
      </w:r>
      <w:r w:rsidRPr="00300CB8">
        <w:rPr>
          <w:lang w:val="it-IT"/>
        </w:rPr>
        <w:t xml:space="preserve"> </w:t>
      </w:r>
      <w:r w:rsidRPr="00300CB8">
        <w:t>მიღებაზე</w:t>
      </w:r>
      <w:r w:rsidRPr="00300CB8">
        <w:rPr>
          <w:lang w:val="it-IT"/>
        </w:rPr>
        <w:t xml:space="preserve"> </w:t>
      </w:r>
      <w:r w:rsidRPr="00300CB8">
        <w:t>უარის</w:t>
      </w:r>
      <w:r w:rsidRPr="00300CB8">
        <w:rPr>
          <w:lang w:val="it-IT"/>
        </w:rPr>
        <w:t xml:space="preserve"> </w:t>
      </w:r>
      <w:r w:rsidRPr="00300CB8">
        <w:t>თქმის</w:t>
      </w:r>
      <w:r w:rsidRPr="00300CB8">
        <w:rPr>
          <w:lang w:val="it-IT"/>
        </w:rPr>
        <w:t xml:space="preserve"> </w:t>
      </w:r>
      <w:r w:rsidRPr="00300CB8">
        <w:t>შესახებ</w:t>
      </w:r>
      <w:r w:rsidRPr="00300CB8">
        <w:rPr>
          <w:lang w:val="it-IT"/>
        </w:rPr>
        <w:t xml:space="preserve"> </w:t>
      </w:r>
      <w:r w:rsidRPr="00300CB8">
        <w:t>და</w:t>
      </w:r>
      <w:r w:rsidRPr="00300CB8">
        <w:rPr>
          <w:lang w:val="it-IT"/>
        </w:rPr>
        <w:t xml:space="preserve"> </w:t>
      </w:r>
      <w:r w:rsidRPr="00300CB8">
        <w:t>მასში</w:t>
      </w:r>
      <w:r w:rsidRPr="00300CB8">
        <w:rPr>
          <w:lang w:val="it-IT"/>
        </w:rPr>
        <w:t xml:space="preserve"> </w:t>
      </w:r>
      <w:r w:rsidRPr="00300CB8">
        <w:t>უთითებს</w:t>
      </w:r>
      <w:r w:rsidRPr="00300CB8">
        <w:rPr>
          <w:lang w:val="it-IT"/>
        </w:rPr>
        <w:t xml:space="preserve">, </w:t>
      </w:r>
      <w:r w:rsidRPr="00300CB8">
        <w:t>რომ</w:t>
      </w:r>
      <w:r w:rsidRPr="00300CB8">
        <w:rPr>
          <w:lang w:val="it-IT"/>
        </w:rPr>
        <w:t xml:space="preserve"> </w:t>
      </w:r>
      <w:r w:rsidRPr="00300CB8">
        <w:t>მოვალე</w:t>
      </w:r>
      <w:r w:rsidRPr="00300CB8">
        <w:rPr>
          <w:lang w:val="it-IT"/>
        </w:rPr>
        <w:t xml:space="preserve"> </w:t>
      </w:r>
      <w:r w:rsidRPr="00300CB8">
        <w:t>გაკოტრებულად</w:t>
      </w:r>
      <w:r w:rsidRPr="00300CB8">
        <w:rPr>
          <w:lang w:val="it-IT"/>
        </w:rPr>
        <w:t xml:space="preserve"> </w:t>
      </w:r>
      <w:r w:rsidRPr="00300CB8">
        <w:t>გამოცხადდება</w:t>
      </w:r>
      <w:r w:rsidRPr="00300CB8">
        <w:rPr>
          <w:lang w:val="it-IT"/>
        </w:rPr>
        <w:t xml:space="preserve"> </w:t>
      </w:r>
      <w:r w:rsidRPr="00300CB8">
        <w:t>რეგისტრაციის</w:t>
      </w:r>
      <w:r w:rsidRPr="00300CB8">
        <w:rPr>
          <w:lang w:val="it-IT"/>
        </w:rPr>
        <w:t xml:space="preserve"> </w:t>
      </w:r>
      <w:r w:rsidRPr="00300CB8">
        <w:t>გაუქმების</w:t>
      </w:r>
      <w:r w:rsidRPr="00300CB8">
        <w:rPr>
          <w:lang w:val="it-IT"/>
        </w:rPr>
        <w:t xml:space="preserve"> </w:t>
      </w:r>
      <w:r w:rsidRPr="00300CB8">
        <w:t>გზით</w:t>
      </w:r>
      <w:r w:rsidRPr="00300CB8">
        <w:rPr>
          <w:lang w:val="it-IT"/>
        </w:rPr>
        <w:t xml:space="preserve">, </w:t>
      </w:r>
      <w:r w:rsidRPr="00300CB8">
        <w:t>თუ</w:t>
      </w:r>
      <w:r w:rsidRPr="00300CB8">
        <w:rPr>
          <w:lang w:val="it-IT"/>
        </w:rPr>
        <w:t xml:space="preserve"> </w:t>
      </w:r>
      <w:r w:rsidRPr="00300CB8">
        <w:t>ამ</w:t>
      </w:r>
      <w:r w:rsidRPr="00300CB8">
        <w:rPr>
          <w:lang w:val="it-IT"/>
        </w:rPr>
        <w:t xml:space="preserve"> </w:t>
      </w:r>
      <w:r w:rsidRPr="00300CB8">
        <w:t>განჩინების</w:t>
      </w:r>
      <w:r w:rsidRPr="00300CB8">
        <w:rPr>
          <w:lang w:val="it-IT"/>
        </w:rPr>
        <w:t xml:space="preserve"> </w:t>
      </w:r>
      <w:r w:rsidRPr="00300CB8">
        <w:t>გამოქვეყნებიდან</w:t>
      </w:r>
      <w:r w:rsidRPr="00300CB8">
        <w:rPr>
          <w:lang w:val="it-IT"/>
        </w:rPr>
        <w:t xml:space="preserve"> 1 </w:t>
      </w:r>
      <w:r w:rsidRPr="00300CB8">
        <w:t>თვის</w:t>
      </w:r>
      <w:r w:rsidRPr="00300CB8">
        <w:rPr>
          <w:lang w:val="it-IT"/>
        </w:rPr>
        <w:t xml:space="preserve"> </w:t>
      </w:r>
      <w:r w:rsidRPr="00300CB8">
        <w:t>ვადაში</w:t>
      </w:r>
      <w:r w:rsidRPr="00300CB8">
        <w:rPr>
          <w:lang w:val="it-IT"/>
        </w:rPr>
        <w:t xml:space="preserve"> </w:t>
      </w:r>
      <w:r w:rsidRPr="00300CB8">
        <w:t>კრედიტორმა</w:t>
      </w:r>
      <w:r w:rsidRPr="00300CB8">
        <w:rPr>
          <w:lang w:val="it-IT"/>
        </w:rPr>
        <w:t xml:space="preserve"> </w:t>
      </w:r>
      <w:r w:rsidRPr="00300CB8">
        <w:t>იმავე</w:t>
      </w:r>
      <w:r w:rsidRPr="00300CB8">
        <w:rPr>
          <w:lang w:val="it-IT"/>
        </w:rPr>
        <w:t xml:space="preserve"> </w:t>
      </w:r>
      <w:r w:rsidRPr="00300CB8">
        <w:t>მოვალის</w:t>
      </w:r>
      <w:r w:rsidRPr="00300CB8">
        <w:rPr>
          <w:lang w:val="it-IT"/>
        </w:rPr>
        <w:t xml:space="preserve"> </w:t>
      </w:r>
      <w:r w:rsidRPr="00300CB8">
        <w:t>მიმართ</w:t>
      </w:r>
      <w:r w:rsidRPr="00300CB8">
        <w:rPr>
          <w:lang w:val="it-IT"/>
        </w:rPr>
        <w:t xml:space="preserve"> </w:t>
      </w:r>
      <w:r w:rsidRPr="00300CB8">
        <w:t>არ</w:t>
      </w:r>
      <w:r w:rsidRPr="00300CB8">
        <w:rPr>
          <w:lang w:val="it-IT"/>
        </w:rPr>
        <w:t xml:space="preserve"> </w:t>
      </w:r>
      <w:r w:rsidRPr="00300CB8">
        <w:t>შეიტანა</w:t>
      </w:r>
      <w:r w:rsidRPr="00300CB8">
        <w:rPr>
          <w:lang w:val="it-IT"/>
        </w:rPr>
        <w:t xml:space="preserve"> </w:t>
      </w:r>
      <w:r w:rsidRPr="00300CB8">
        <w:t>სასამართლოში</w:t>
      </w:r>
      <w:r w:rsidRPr="00300CB8">
        <w:rPr>
          <w:lang w:val="it-IT"/>
        </w:rPr>
        <w:t xml:space="preserve"> </w:t>
      </w:r>
      <w:r w:rsidRPr="00300CB8">
        <w:t>გადახდისუუნარობის</w:t>
      </w:r>
      <w:r w:rsidRPr="00300CB8">
        <w:rPr>
          <w:lang w:val="it-IT"/>
        </w:rPr>
        <w:t xml:space="preserve"> </w:t>
      </w:r>
      <w:r w:rsidRPr="00300CB8">
        <w:t>შესახებ</w:t>
      </w:r>
      <w:r w:rsidRPr="00300CB8">
        <w:rPr>
          <w:lang w:val="it-IT"/>
        </w:rPr>
        <w:t xml:space="preserve"> </w:t>
      </w:r>
      <w:r w:rsidRPr="00300CB8">
        <w:t>განცხადება</w:t>
      </w:r>
      <w:r w:rsidRPr="00300CB8">
        <w:rPr>
          <w:lang w:val="it-IT"/>
        </w:rPr>
        <w:t>.</w:t>
      </w:r>
    </w:p>
    <w:p w:rsidR="002C0914" w:rsidRPr="003B0F39" w:rsidRDefault="002C0914" w:rsidP="00300CB8">
      <w:pPr>
        <w:pStyle w:val="abzacixml"/>
        <w:rPr>
          <w:lang w:val="it-IT"/>
        </w:rPr>
      </w:pPr>
      <w:r w:rsidRPr="003B0F39">
        <w:rPr>
          <w:lang w:val="it-IT"/>
        </w:rPr>
        <w:t xml:space="preserve"> </w:t>
      </w:r>
      <w:r w:rsidRPr="00300CB8">
        <w:rPr>
          <w:lang w:val="de-AT"/>
        </w:rPr>
        <w:t xml:space="preserve"> </w:t>
      </w:r>
      <w:r w:rsidRPr="003B0F39">
        <w:rPr>
          <w:lang w:val="it-IT"/>
        </w:rPr>
        <w:t>,,</w:t>
      </w:r>
      <w:r w:rsidRPr="00300CB8">
        <w:t>გადახდისუუნარობის</w:t>
      </w:r>
      <w:r w:rsidRPr="003B0F39">
        <w:rPr>
          <w:lang w:val="it-IT"/>
        </w:rPr>
        <w:t xml:space="preserve"> </w:t>
      </w:r>
      <w:r w:rsidRPr="00300CB8">
        <w:t>საქმის</w:t>
      </w:r>
      <w:r w:rsidRPr="003B0F39">
        <w:rPr>
          <w:lang w:val="it-IT"/>
        </w:rPr>
        <w:t xml:space="preserve"> </w:t>
      </w:r>
      <w:r w:rsidRPr="00300CB8">
        <w:t>წარმოების</w:t>
      </w:r>
      <w:r w:rsidRPr="003B0F39">
        <w:rPr>
          <w:lang w:val="it-IT"/>
        </w:rPr>
        <w:t xml:space="preserve"> </w:t>
      </w:r>
      <w:r w:rsidRPr="00300CB8">
        <w:t>შესახებ</w:t>
      </w:r>
      <w:r w:rsidRPr="003B0F39">
        <w:rPr>
          <w:lang w:val="it-IT"/>
        </w:rPr>
        <w:t xml:space="preserve">” </w:t>
      </w:r>
      <w:r w:rsidRPr="00300CB8">
        <w:t>საქართველოს</w:t>
      </w:r>
      <w:r w:rsidRPr="003B0F39">
        <w:rPr>
          <w:lang w:val="it-IT"/>
        </w:rPr>
        <w:t xml:space="preserve"> </w:t>
      </w:r>
      <w:r w:rsidRPr="00300CB8">
        <w:t>კანონის</w:t>
      </w:r>
      <w:r w:rsidRPr="003B0F39">
        <w:rPr>
          <w:lang w:val="it-IT"/>
        </w:rPr>
        <w:t xml:space="preserve"> </w:t>
      </w:r>
      <w:r w:rsidRPr="00300CB8">
        <w:t>მე</w:t>
      </w:r>
      <w:r w:rsidRPr="003B0F39">
        <w:rPr>
          <w:lang w:val="it-IT"/>
        </w:rPr>
        <w:t xml:space="preserve">-20 </w:t>
      </w:r>
      <w:r w:rsidRPr="00300CB8">
        <w:t>მუხლის</w:t>
      </w:r>
      <w:r w:rsidRPr="003B0F39">
        <w:rPr>
          <w:lang w:val="it-IT"/>
        </w:rPr>
        <w:t xml:space="preserve"> </w:t>
      </w:r>
      <w:r w:rsidRPr="00300CB8">
        <w:t>მე</w:t>
      </w:r>
      <w:r w:rsidRPr="003B0F39">
        <w:rPr>
          <w:lang w:val="it-IT"/>
        </w:rPr>
        <w:t xml:space="preserve">-9 </w:t>
      </w:r>
      <w:r w:rsidRPr="00300CB8">
        <w:t>პუნქტის</w:t>
      </w:r>
      <w:r w:rsidRPr="003B0F39">
        <w:rPr>
          <w:lang w:val="it-IT"/>
        </w:rPr>
        <w:t xml:space="preserve"> </w:t>
      </w:r>
      <w:r w:rsidRPr="00300CB8">
        <w:t>მიხედვით</w:t>
      </w:r>
      <w:r w:rsidRPr="003B0F39">
        <w:rPr>
          <w:lang w:val="it-IT"/>
        </w:rPr>
        <w:t xml:space="preserve">, </w:t>
      </w:r>
      <w:r w:rsidRPr="00300CB8">
        <w:t>თუ</w:t>
      </w:r>
      <w:r w:rsidRPr="00300CB8">
        <w:rPr>
          <w:lang w:val="it-IT"/>
        </w:rPr>
        <w:t xml:space="preserve"> </w:t>
      </w:r>
      <w:r w:rsidRPr="00300CB8">
        <w:t>ამ</w:t>
      </w:r>
      <w:r w:rsidRPr="00300CB8">
        <w:rPr>
          <w:lang w:val="it-IT"/>
        </w:rPr>
        <w:t xml:space="preserve"> </w:t>
      </w:r>
      <w:r w:rsidRPr="00300CB8">
        <w:t>მუხლის</w:t>
      </w:r>
      <w:r w:rsidRPr="00300CB8">
        <w:rPr>
          <w:lang w:val="it-IT"/>
        </w:rPr>
        <w:t xml:space="preserve"> </w:t>
      </w:r>
      <w:r w:rsidRPr="00300CB8">
        <w:t>მე</w:t>
      </w:r>
      <w:r w:rsidRPr="00300CB8">
        <w:rPr>
          <w:lang w:val="it-IT"/>
        </w:rPr>
        <w:t xml:space="preserve">-5 </w:t>
      </w:r>
      <w:r w:rsidRPr="00300CB8">
        <w:t>პუნქტით</w:t>
      </w:r>
      <w:r w:rsidRPr="00300CB8">
        <w:rPr>
          <w:lang w:val="it-IT"/>
        </w:rPr>
        <w:t xml:space="preserve"> </w:t>
      </w:r>
      <w:r w:rsidRPr="00300CB8">
        <w:t>გათვალისწინებული</w:t>
      </w:r>
      <w:r w:rsidRPr="00300CB8">
        <w:rPr>
          <w:lang w:val="it-IT"/>
        </w:rPr>
        <w:t xml:space="preserve"> </w:t>
      </w:r>
      <w:r w:rsidRPr="00300CB8">
        <w:t>ინფორმაციის</w:t>
      </w:r>
      <w:r w:rsidRPr="00300CB8">
        <w:rPr>
          <w:lang w:val="it-IT"/>
        </w:rPr>
        <w:t xml:space="preserve"> </w:t>
      </w:r>
      <w:r w:rsidRPr="00300CB8">
        <w:t>გამოქვეყნებიდან</w:t>
      </w:r>
      <w:r w:rsidRPr="00300CB8">
        <w:rPr>
          <w:lang w:val="it-IT"/>
        </w:rPr>
        <w:t xml:space="preserve"> 1 </w:t>
      </w:r>
      <w:r w:rsidRPr="00300CB8">
        <w:t>თვის</w:t>
      </w:r>
      <w:r w:rsidRPr="00300CB8">
        <w:rPr>
          <w:lang w:val="it-IT"/>
        </w:rPr>
        <w:t xml:space="preserve"> </w:t>
      </w:r>
      <w:r w:rsidRPr="00300CB8">
        <w:t>ვადაში</w:t>
      </w:r>
      <w:r w:rsidRPr="00300CB8">
        <w:rPr>
          <w:lang w:val="it-IT"/>
        </w:rPr>
        <w:t xml:space="preserve"> </w:t>
      </w:r>
      <w:r w:rsidRPr="00300CB8">
        <w:t>კრედიტორი</w:t>
      </w:r>
      <w:r w:rsidRPr="00300CB8">
        <w:rPr>
          <w:lang w:val="it-IT"/>
        </w:rPr>
        <w:t xml:space="preserve"> </w:t>
      </w:r>
      <w:r w:rsidRPr="00300CB8">
        <w:t>ამავე</w:t>
      </w:r>
      <w:r w:rsidRPr="00300CB8">
        <w:rPr>
          <w:lang w:val="it-IT"/>
        </w:rPr>
        <w:t xml:space="preserve"> </w:t>
      </w:r>
      <w:r w:rsidRPr="00300CB8">
        <w:t>მუხლის</w:t>
      </w:r>
      <w:r w:rsidRPr="00300CB8">
        <w:rPr>
          <w:lang w:val="it-IT"/>
        </w:rPr>
        <w:t xml:space="preserve"> </w:t>
      </w:r>
      <w:r w:rsidRPr="00300CB8">
        <w:t>მე</w:t>
      </w:r>
      <w:r w:rsidRPr="00300CB8">
        <w:rPr>
          <w:lang w:val="it-IT"/>
        </w:rPr>
        <w:t xml:space="preserve">-7 </w:t>
      </w:r>
      <w:r w:rsidRPr="00300CB8">
        <w:t>პუნქტით</w:t>
      </w:r>
      <w:r w:rsidRPr="00300CB8">
        <w:rPr>
          <w:lang w:val="it-IT"/>
        </w:rPr>
        <w:t xml:space="preserve"> </w:t>
      </w:r>
      <w:r w:rsidRPr="00300CB8">
        <w:t>განსაზღვრულ</w:t>
      </w:r>
      <w:r w:rsidRPr="00300CB8">
        <w:rPr>
          <w:lang w:val="it-IT"/>
        </w:rPr>
        <w:t xml:space="preserve"> </w:t>
      </w:r>
      <w:r w:rsidRPr="00300CB8">
        <w:t>გადახდისუუნარობის</w:t>
      </w:r>
      <w:r w:rsidRPr="00300CB8">
        <w:rPr>
          <w:lang w:val="it-IT"/>
        </w:rPr>
        <w:t xml:space="preserve"> </w:t>
      </w:r>
      <w:r w:rsidRPr="00300CB8">
        <w:t>შესახებ</w:t>
      </w:r>
      <w:r w:rsidRPr="00300CB8">
        <w:rPr>
          <w:lang w:val="it-IT"/>
        </w:rPr>
        <w:t xml:space="preserve"> </w:t>
      </w:r>
      <w:r w:rsidRPr="00300CB8">
        <w:t>განცხადებას</w:t>
      </w:r>
      <w:r w:rsidRPr="00300CB8">
        <w:rPr>
          <w:lang w:val="it-IT"/>
        </w:rPr>
        <w:t xml:space="preserve"> </w:t>
      </w:r>
      <w:r w:rsidRPr="00300CB8">
        <w:t>არ</w:t>
      </w:r>
      <w:r w:rsidRPr="00300CB8">
        <w:rPr>
          <w:lang w:val="it-IT"/>
        </w:rPr>
        <w:t xml:space="preserve"> </w:t>
      </w:r>
      <w:r w:rsidRPr="00300CB8">
        <w:t>შეიტანს</w:t>
      </w:r>
      <w:r w:rsidRPr="00300CB8">
        <w:rPr>
          <w:lang w:val="it-IT"/>
        </w:rPr>
        <w:t xml:space="preserve"> </w:t>
      </w:r>
      <w:r w:rsidRPr="00300CB8">
        <w:t>სასამართლოში</w:t>
      </w:r>
      <w:r w:rsidRPr="00300CB8">
        <w:rPr>
          <w:lang w:val="it-IT"/>
        </w:rPr>
        <w:t xml:space="preserve">, </w:t>
      </w:r>
      <w:r w:rsidRPr="00300CB8">
        <w:t>სასამართლო</w:t>
      </w:r>
      <w:r w:rsidRPr="00300CB8">
        <w:rPr>
          <w:lang w:val="it-IT"/>
        </w:rPr>
        <w:t xml:space="preserve"> </w:t>
      </w:r>
      <w:r w:rsidRPr="00300CB8">
        <w:t>მოვალეს</w:t>
      </w:r>
      <w:r w:rsidRPr="00300CB8">
        <w:rPr>
          <w:lang w:val="it-IT"/>
        </w:rPr>
        <w:t xml:space="preserve"> </w:t>
      </w:r>
      <w:r w:rsidRPr="00300CB8">
        <w:t>გაკოტრებულად</w:t>
      </w:r>
      <w:r w:rsidRPr="00300CB8">
        <w:rPr>
          <w:lang w:val="it-IT"/>
        </w:rPr>
        <w:t xml:space="preserve"> </w:t>
      </w:r>
      <w:r w:rsidRPr="00300CB8">
        <w:t>აცხადებს</w:t>
      </w:r>
      <w:r w:rsidRPr="00300CB8">
        <w:rPr>
          <w:lang w:val="it-IT"/>
        </w:rPr>
        <w:t xml:space="preserve">, </w:t>
      </w:r>
      <w:r w:rsidRPr="00300CB8">
        <w:t>რაც</w:t>
      </w:r>
      <w:r w:rsidRPr="00300CB8">
        <w:rPr>
          <w:lang w:val="it-IT"/>
        </w:rPr>
        <w:t xml:space="preserve"> </w:t>
      </w:r>
      <w:r w:rsidRPr="00300CB8">
        <w:t>მოვალის</w:t>
      </w:r>
      <w:r w:rsidRPr="00300CB8">
        <w:rPr>
          <w:lang w:val="it-IT"/>
        </w:rPr>
        <w:t xml:space="preserve"> </w:t>
      </w:r>
      <w:r w:rsidRPr="00300CB8">
        <w:t>რეგისტრაციის</w:t>
      </w:r>
      <w:r w:rsidRPr="00300CB8">
        <w:rPr>
          <w:lang w:val="it-IT"/>
        </w:rPr>
        <w:t xml:space="preserve"> </w:t>
      </w:r>
      <w:r w:rsidRPr="00300CB8">
        <w:t>გაუქმების</w:t>
      </w:r>
      <w:r w:rsidRPr="00300CB8">
        <w:rPr>
          <w:lang w:val="it-IT"/>
        </w:rPr>
        <w:t xml:space="preserve"> </w:t>
      </w:r>
      <w:r w:rsidRPr="00300CB8">
        <w:t>საფუძველია</w:t>
      </w:r>
      <w:r w:rsidRPr="00300CB8">
        <w:rPr>
          <w:lang w:val="it-IT"/>
        </w:rPr>
        <w:t>.</w:t>
      </w:r>
    </w:p>
    <w:p w:rsidR="002C0914" w:rsidRPr="00300CB8" w:rsidRDefault="002C0914" w:rsidP="00300CB8">
      <w:pPr>
        <w:pStyle w:val="abzacixml"/>
        <w:rPr>
          <w:lang w:val="it-IT"/>
        </w:rPr>
      </w:pPr>
      <w:r w:rsidRPr="003B0F39">
        <w:rPr>
          <w:lang w:val="it-IT"/>
        </w:rPr>
        <w:t xml:space="preserve">   </w:t>
      </w:r>
      <w:r w:rsidRPr="00300CB8">
        <w:t>გამომდინარე</w:t>
      </w:r>
      <w:r w:rsidRPr="003B0F39">
        <w:rPr>
          <w:lang w:val="it-IT"/>
        </w:rPr>
        <w:t xml:space="preserve"> </w:t>
      </w:r>
      <w:r w:rsidRPr="00300CB8">
        <w:t>აღნიშნულიდან</w:t>
      </w:r>
      <w:r w:rsidRPr="003B0F39">
        <w:rPr>
          <w:lang w:val="it-IT"/>
        </w:rPr>
        <w:t xml:space="preserve">, </w:t>
      </w:r>
      <w:r w:rsidRPr="00300CB8">
        <w:t>შპს</w:t>
      </w:r>
      <w:r w:rsidRPr="003B0F39">
        <w:rPr>
          <w:lang w:val="it-IT"/>
        </w:rPr>
        <w:t xml:space="preserve"> ‘’</w:t>
      </w:r>
      <w:r w:rsidRPr="00300CB8">
        <w:t>ორბიტა</w:t>
      </w:r>
      <w:r w:rsidRPr="003B0F39">
        <w:rPr>
          <w:lang w:val="it-IT"/>
        </w:rPr>
        <w:t xml:space="preserve">’’ </w:t>
      </w:r>
      <w:r w:rsidRPr="00300CB8">
        <w:t>უნდა</w:t>
      </w:r>
      <w:r w:rsidRPr="003B0F39">
        <w:rPr>
          <w:lang w:val="it-IT"/>
        </w:rPr>
        <w:t xml:space="preserve"> </w:t>
      </w:r>
      <w:r w:rsidRPr="00300CB8">
        <w:t>გამოცხადდეს</w:t>
      </w:r>
      <w:r w:rsidRPr="003B0F39">
        <w:rPr>
          <w:lang w:val="it-IT"/>
        </w:rPr>
        <w:t xml:space="preserve"> </w:t>
      </w:r>
      <w:r w:rsidRPr="00300CB8">
        <w:t>გაკოტრებულად</w:t>
      </w:r>
      <w:r w:rsidRPr="003B0F39">
        <w:rPr>
          <w:lang w:val="it-IT"/>
        </w:rPr>
        <w:t xml:space="preserve"> </w:t>
      </w:r>
      <w:r w:rsidRPr="00300CB8">
        <w:t>და</w:t>
      </w:r>
      <w:r w:rsidRPr="003B0F39">
        <w:rPr>
          <w:lang w:val="it-IT"/>
        </w:rPr>
        <w:t xml:space="preserve"> </w:t>
      </w:r>
      <w:r w:rsidRPr="00300CB8">
        <w:t>უნდა</w:t>
      </w:r>
      <w:r w:rsidRPr="003B0F39">
        <w:rPr>
          <w:lang w:val="it-IT"/>
        </w:rPr>
        <w:t xml:space="preserve"> </w:t>
      </w:r>
      <w:r w:rsidRPr="00300CB8">
        <w:t>გაუქმდეს</w:t>
      </w:r>
      <w:r w:rsidRPr="003B0F39">
        <w:rPr>
          <w:lang w:val="it-IT"/>
        </w:rPr>
        <w:t xml:space="preserve"> </w:t>
      </w:r>
      <w:r w:rsidRPr="00300CB8">
        <w:t>შპს</w:t>
      </w:r>
      <w:r>
        <w:rPr>
          <w:lang w:val="it-IT"/>
        </w:rPr>
        <w:t xml:space="preserve"> </w:t>
      </w:r>
      <w:r>
        <w:rPr>
          <w:lang w:val="ka-GE"/>
        </w:rPr>
        <w:t>„</w:t>
      </w:r>
      <w:r w:rsidRPr="00300CB8">
        <w:t>ორბიტ</w:t>
      </w:r>
      <w:r>
        <w:rPr>
          <w:lang w:val="ka-GE"/>
        </w:rPr>
        <w:t>ი</w:t>
      </w:r>
      <w:r w:rsidRPr="00300CB8">
        <w:t>ს</w:t>
      </w:r>
      <w:r w:rsidRPr="003B0F39">
        <w:rPr>
          <w:lang w:val="it-IT"/>
        </w:rPr>
        <w:t xml:space="preserve">’’ </w:t>
      </w:r>
      <w:r w:rsidRPr="00300CB8">
        <w:t>რეგისტრაცია</w:t>
      </w:r>
      <w:r w:rsidRPr="003B0F39">
        <w:rPr>
          <w:lang w:val="it-IT"/>
        </w:rPr>
        <w:t xml:space="preserve"> </w:t>
      </w:r>
      <w:r w:rsidRPr="00300CB8">
        <w:t>სამეწარმეო</w:t>
      </w:r>
      <w:r w:rsidRPr="003B0F39">
        <w:rPr>
          <w:lang w:val="it-IT"/>
        </w:rPr>
        <w:t xml:space="preserve"> </w:t>
      </w:r>
      <w:r w:rsidRPr="00300CB8">
        <w:t>რეესტრში</w:t>
      </w:r>
      <w:r w:rsidRPr="003B0F39">
        <w:rPr>
          <w:lang w:val="it-IT"/>
        </w:rPr>
        <w:t>.</w:t>
      </w:r>
    </w:p>
    <w:p w:rsidR="002C0914" w:rsidRDefault="002C0914" w:rsidP="00300CB8">
      <w:pPr>
        <w:pStyle w:val="abzacixml"/>
        <w:rPr>
          <w:lang w:val="it-IT"/>
        </w:rPr>
      </w:pPr>
      <w:r w:rsidRPr="00300CB8">
        <w:rPr>
          <w:lang w:val="it-IT"/>
        </w:rPr>
        <w:t xml:space="preserve">  </w:t>
      </w:r>
      <w:r w:rsidRPr="00300CB8">
        <w:t>სასამართლომ</w:t>
      </w:r>
      <w:r w:rsidRPr="003B0F39">
        <w:rPr>
          <w:lang w:val="it-IT"/>
        </w:rPr>
        <w:t xml:space="preserve"> </w:t>
      </w:r>
      <w:r w:rsidRPr="00300CB8">
        <w:t>იხელმძღვანელა</w:t>
      </w:r>
      <w:r w:rsidRPr="003B0F39">
        <w:rPr>
          <w:lang w:val="it-IT"/>
        </w:rPr>
        <w:t xml:space="preserve"> ,,</w:t>
      </w:r>
      <w:r w:rsidRPr="00300CB8">
        <w:t>გადახდისუუნარობის</w:t>
      </w:r>
      <w:r w:rsidRPr="003B0F39">
        <w:rPr>
          <w:lang w:val="it-IT"/>
        </w:rPr>
        <w:t xml:space="preserve"> </w:t>
      </w:r>
      <w:r w:rsidRPr="00300CB8">
        <w:t>საქმის</w:t>
      </w:r>
      <w:r w:rsidRPr="003B0F39">
        <w:rPr>
          <w:lang w:val="it-IT"/>
        </w:rPr>
        <w:t xml:space="preserve"> </w:t>
      </w:r>
      <w:r w:rsidRPr="00300CB8">
        <w:t>წარმოების</w:t>
      </w:r>
      <w:r w:rsidRPr="003B0F39">
        <w:rPr>
          <w:lang w:val="it-IT"/>
        </w:rPr>
        <w:t xml:space="preserve"> </w:t>
      </w:r>
      <w:r w:rsidRPr="00300CB8">
        <w:t>შესახებ</w:t>
      </w:r>
      <w:r w:rsidRPr="003B0F39">
        <w:rPr>
          <w:lang w:val="it-IT"/>
        </w:rPr>
        <w:t xml:space="preserve">” </w:t>
      </w:r>
      <w:r w:rsidRPr="00300CB8">
        <w:t>საქართველოს</w:t>
      </w:r>
      <w:r w:rsidRPr="003B0F39">
        <w:rPr>
          <w:lang w:val="it-IT"/>
        </w:rPr>
        <w:t xml:space="preserve"> </w:t>
      </w:r>
      <w:r w:rsidRPr="00300CB8">
        <w:t>კანონის</w:t>
      </w:r>
      <w:r w:rsidRPr="003B0F39">
        <w:rPr>
          <w:lang w:val="it-IT"/>
        </w:rPr>
        <w:t xml:space="preserve"> 1-</w:t>
      </w:r>
      <w:r w:rsidRPr="00300CB8">
        <w:t>ლი</w:t>
      </w:r>
      <w:r w:rsidRPr="003B0F39">
        <w:rPr>
          <w:lang w:val="it-IT"/>
        </w:rPr>
        <w:t xml:space="preserve">, </w:t>
      </w:r>
      <w:r w:rsidRPr="00300CB8">
        <w:t>მე</w:t>
      </w:r>
      <w:r w:rsidRPr="003B0F39">
        <w:rPr>
          <w:lang w:val="it-IT"/>
        </w:rPr>
        <w:t xml:space="preserve">-5, </w:t>
      </w:r>
      <w:r w:rsidRPr="00300CB8">
        <w:t>მე</w:t>
      </w:r>
      <w:r w:rsidRPr="003B0F39">
        <w:rPr>
          <w:lang w:val="it-IT"/>
        </w:rPr>
        <w:t xml:space="preserve">-7, </w:t>
      </w:r>
      <w:r w:rsidRPr="00300CB8">
        <w:t>მე</w:t>
      </w:r>
      <w:r w:rsidRPr="003B0F39">
        <w:rPr>
          <w:lang w:val="it-IT"/>
        </w:rPr>
        <w:t xml:space="preserve">-8, </w:t>
      </w:r>
      <w:r w:rsidRPr="00300CB8">
        <w:t>მე</w:t>
      </w:r>
      <w:r w:rsidRPr="003B0F39">
        <w:rPr>
          <w:lang w:val="it-IT"/>
        </w:rPr>
        <w:t xml:space="preserve">-19, </w:t>
      </w:r>
      <w:r w:rsidRPr="00300CB8">
        <w:t>მე</w:t>
      </w:r>
      <w:r w:rsidRPr="003B0F39">
        <w:rPr>
          <w:lang w:val="it-IT"/>
        </w:rPr>
        <w:t xml:space="preserve">-20 </w:t>
      </w:r>
      <w:r w:rsidRPr="00300CB8">
        <w:t>მუხლებით</w:t>
      </w:r>
      <w:r w:rsidRPr="003B0F39">
        <w:rPr>
          <w:lang w:val="it-IT"/>
        </w:rPr>
        <w:t xml:space="preserve">, </w:t>
      </w:r>
      <w:r w:rsidRPr="00300CB8">
        <w:t>სამოქალაქო</w:t>
      </w:r>
      <w:r w:rsidRPr="003B0F39">
        <w:rPr>
          <w:lang w:val="it-IT"/>
        </w:rPr>
        <w:t xml:space="preserve"> </w:t>
      </w:r>
      <w:r w:rsidRPr="00300CB8">
        <w:t>ასპროცესო</w:t>
      </w:r>
      <w:r w:rsidRPr="003B0F39">
        <w:rPr>
          <w:lang w:val="it-IT"/>
        </w:rPr>
        <w:t xml:space="preserve"> </w:t>
      </w:r>
      <w:r w:rsidRPr="00300CB8">
        <w:t>კოდექსის</w:t>
      </w:r>
      <w:r w:rsidRPr="003B0F39">
        <w:rPr>
          <w:lang w:val="it-IT"/>
        </w:rPr>
        <w:t xml:space="preserve"> 284-</w:t>
      </w:r>
      <w:r w:rsidRPr="00300CB8">
        <w:t>ე</w:t>
      </w:r>
      <w:r w:rsidRPr="003B0F39">
        <w:rPr>
          <w:lang w:val="it-IT"/>
        </w:rPr>
        <w:t>, 285-</w:t>
      </w:r>
      <w:r w:rsidRPr="00300CB8">
        <w:t>ე</w:t>
      </w:r>
      <w:r w:rsidRPr="003B0F39">
        <w:rPr>
          <w:lang w:val="it-IT"/>
        </w:rPr>
        <w:t xml:space="preserve"> </w:t>
      </w:r>
      <w:r w:rsidRPr="00300CB8">
        <w:t>მუხლებით</w:t>
      </w:r>
      <w:r w:rsidRPr="003B0F39">
        <w:rPr>
          <w:lang w:val="it-IT"/>
        </w:rPr>
        <w:t>,</w:t>
      </w:r>
      <w:r w:rsidRPr="00300CB8">
        <w:rPr>
          <w:lang w:val="it-IT"/>
        </w:rPr>
        <w:t xml:space="preserve"> </w:t>
      </w:r>
    </w:p>
    <w:p w:rsidR="002C0914" w:rsidRPr="003B0F39" w:rsidRDefault="002C0914" w:rsidP="00300CB8">
      <w:pPr>
        <w:pStyle w:val="abzacixml"/>
        <w:rPr>
          <w:lang w:val="it-IT"/>
        </w:rPr>
      </w:pPr>
    </w:p>
    <w:p w:rsidR="002C0914" w:rsidRPr="00300CB8" w:rsidRDefault="002C0914" w:rsidP="00300CB8">
      <w:pPr>
        <w:pStyle w:val="abzacixml"/>
        <w:jc w:val="center"/>
        <w:rPr>
          <w:b/>
          <w:bCs/>
          <w:lang w:val="it-IT"/>
        </w:rPr>
      </w:pPr>
      <w:r w:rsidRPr="00300CB8">
        <w:rPr>
          <w:b/>
          <w:bCs/>
          <w:lang w:val="it-IT"/>
        </w:rPr>
        <w:t>დ ა ა დ გ ი ნ ა :</w:t>
      </w:r>
    </w:p>
    <w:p w:rsidR="002C0914" w:rsidRPr="003B0F39" w:rsidRDefault="002C0914" w:rsidP="00300CB8">
      <w:pPr>
        <w:pStyle w:val="abzacixml"/>
        <w:rPr>
          <w:lang w:val="it-IT"/>
        </w:rPr>
      </w:pPr>
      <w:r w:rsidRPr="00300CB8">
        <w:rPr>
          <w:lang w:val="it-IT"/>
        </w:rPr>
        <w:t xml:space="preserve">1. </w:t>
      </w:r>
      <w:r w:rsidRPr="003B0F39">
        <w:rPr>
          <w:lang w:val="it-IT"/>
        </w:rPr>
        <w:t xml:space="preserve"> </w:t>
      </w:r>
      <w:r w:rsidRPr="00300CB8">
        <w:t>შპს</w:t>
      </w:r>
      <w:r w:rsidRPr="003B0F39">
        <w:rPr>
          <w:lang w:val="it-IT"/>
        </w:rPr>
        <w:t xml:space="preserve"> „</w:t>
      </w:r>
      <w:r w:rsidRPr="00300CB8">
        <w:t>ორბიტა</w:t>
      </w:r>
      <w:r w:rsidRPr="003B0F39">
        <w:rPr>
          <w:lang w:val="it-IT"/>
        </w:rPr>
        <w:t>’’ (</w:t>
      </w:r>
      <w:r w:rsidRPr="00300CB8">
        <w:t>ს</w:t>
      </w:r>
      <w:r w:rsidRPr="003B0F39">
        <w:rPr>
          <w:lang w:val="it-IT"/>
        </w:rPr>
        <w:t>/</w:t>
      </w:r>
      <w:r w:rsidRPr="00300CB8">
        <w:t>ნ</w:t>
      </w:r>
      <w:r w:rsidRPr="003B0F39">
        <w:rPr>
          <w:lang w:val="it-IT"/>
        </w:rPr>
        <w:t xml:space="preserve"> 246956334) </w:t>
      </w:r>
      <w:r w:rsidRPr="00300CB8">
        <w:t>გამოცხადდეს</w:t>
      </w:r>
      <w:r w:rsidRPr="003B0F39">
        <w:rPr>
          <w:lang w:val="it-IT"/>
        </w:rPr>
        <w:t xml:space="preserve"> </w:t>
      </w:r>
      <w:r w:rsidRPr="00300CB8">
        <w:t>გაკოტრებულად</w:t>
      </w:r>
      <w:r w:rsidRPr="003B0F39">
        <w:rPr>
          <w:lang w:val="it-IT"/>
        </w:rPr>
        <w:t xml:space="preserve"> </w:t>
      </w:r>
      <w:r w:rsidRPr="00300CB8">
        <w:t>და</w:t>
      </w:r>
      <w:r w:rsidRPr="003B0F39">
        <w:rPr>
          <w:lang w:val="it-IT"/>
        </w:rPr>
        <w:t xml:space="preserve"> </w:t>
      </w:r>
      <w:r w:rsidRPr="00300CB8">
        <w:t>გაუქმდეს</w:t>
      </w:r>
      <w:r w:rsidRPr="003B0F39">
        <w:rPr>
          <w:lang w:val="it-IT"/>
        </w:rPr>
        <w:t xml:space="preserve"> </w:t>
      </w:r>
      <w:r w:rsidRPr="00300CB8">
        <w:t>შპს</w:t>
      </w:r>
      <w:r w:rsidRPr="003B0F39">
        <w:rPr>
          <w:lang w:val="it-IT"/>
        </w:rPr>
        <w:t xml:space="preserve"> „</w:t>
      </w:r>
      <w:r w:rsidRPr="00300CB8">
        <w:t>ორბიტ</w:t>
      </w:r>
      <w:r>
        <w:rPr>
          <w:lang w:val="ka-GE"/>
        </w:rPr>
        <w:t>ი</w:t>
      </w:r>
      <w:r w:rsidRPr="00300CB8">
        <w:t>ს</w:t>
      </w:r>
      <w:r w:rsidRPr="003B0F39">
        <w:rPr>
          <w:lang w:val="it-IT"/>
        </w:rPr>
        <w:t xml:space="preserve">’’ </w:t>
      </w:r>
      <w:r w:rsidRPr="00300CB8">
        <w:t>რეგისტრაცია</w:t>
      </w:r>
      <w:r w:rsidRPr="003B0F39">
        <w:rPr>
          <w:lang w:val="it-IT"/>
        </w:rPr>
        <w:t xml:space="preserve"> </w:t>
      </w:r>
      <w:r w:rsidRPr="00300CB8">
        <w:t>სამეწარმეო</w:t>
      </w:r>
      <w:r w:rsidRPr="003B0F39">
        <w:rPr>
          <w:lang w:val="it-IT"/>
        </w:rPr>
        <w:t xml:space="preserve"> </w:t>
      </w:r>
      <w:r w:rsidRPr="00300CB8">
        <w:t>რეესტრში</w:t>
      </w:r>
      <w:r w:rsidRPr="003B0F39">
        <w:rPr>
          <w:lang w:val="it-IT"/>
        </w:rPr>
        <w:t>.</w:t>
      </w:r>
    </w:p>
    <w:p w:rsidR="002C0914" w:rsidRPr="00300CB8" w:rsidRDefault="002C0914" w:rsidP="00300CB8">
      <w:pPr>
        <w:pStyle w:val="abzacixml"/>
      </w:pPr>
      <w:r w:rsidRPr="00300CB8">
        <w:rPr>
          <w:lang w:val="it-IT"/>
        </w:rPr>
        <w:t xml:space="preserve">2. </w:t>
      </w:r>
      <w:r w:rsidRPr="00300CB8">
        <w:t>განჩინება გამოქვეყნდეს ,,საქართველოს საკანონმდებლო მაცნეს” ვებგვერდზე.</w:t>
      </w:r>
    </w:p>
    <w:p w:rsidR="002C0914" w:rsidRPr="00300CB8" w:rsidRDefault="002C0914" w:rsidP="00300CB8">
      <w:pPr>
        <w:pStyle w:val="abzacixml"/>
        <w:rPr>
          <w:lang w:val="it-IT"/>
        </w:rPr>
      </w:pPr>
      <w:r w:rsidRPr="00300CB8">
        <w:t>3. განჩინებაზე შეიძლება კერძო საჩივრის შეტანა ქუთაისის საქალაქო სასამართლოში</w:t>
      </w:r>
      <w:r w:rsidRPr="00300CB8">
        <w:rPr>
          <w:lang w:val="it-IT"/>
        </w:rPr>
        <w:t xml:space="preserve"> </w:t>
      </w:r>
      <w:r w:rsidRPr="00300CB8">
        <w:t>(ქ. ქუთაისი, კუპრაძის ქ. №11</w:t>
      </w:r>
      <w:r w:rsidRPr="00300CB8">
        <w:rPr>
          <w:lang w:val="it-IT"/>
        </w:rPr>
        <w:t xml:space="preserve">) </w:t>
      </w:r>
      <w:r w:rsidRPr="00300CB8">
        <w:t>განჩინების განმცხადებლისათვის გადაცემიდან 5 დღის ვადაში.</w:t>
      </w:r>
      <w:r w:rsidRPr="00300CB8">
        <w:rPr>
          <w:lang w:val="it-IT"/>
        </w:rPr>
        <w:t xml:space="preserve"> </w:t>
      </w:r>
    </w:p>
    <w:p w:rsidR="002C0914" w:rsidRPr="00300CB8" w:rsidRDefault="002C0914" w:rsidP="00300CB8">
      <w:pPr>
        <w:pStyle w:val="abzacixml"/>
        <w:rPr>
          <w:b/>
          <w:bCs/>
        </w:rPr>
      </w:pPr>
    </w:p>
    <w:p w:rsidR="002C0914" w:rsidRPr="00300CB8" w:rsidRDefault="002C0914" w:rsidP="00300CB8">
      <w:pPr>
        <w:pStyle w:val="abzacixml"/>
        <w:rPr>
          <w:b/>
          <w:bCs/>
        </w:rPr>
      </w:pPr>
      <w:r w:rsidRPr="00300CB8">
        <w:rPr>
          <w:b/>
          <w:bCs/>
        </w:rPr>
        <w:t xml:space="preserve">            მოსამართლე           </w:t>
      </w:r>
      <w:r>
        <w:rPr>
          <w:b/>
          <w:bCs/>
        </w:rPr>
        <w:t xml:space="preserve">                                  </w:t>
      </w:r>
      <w:r w:rsidRPr="00300CB8">
        <w:rPr>
          <w:b/>
          <w:bCs/>
        </w:rPr>
        <w:t xml:space="preserve">          გენადი მაკარიძე</w:t>
      </w:r>
    </w:p>
    <w:p w:rsidR="002C0914" w:rsidRPr="00300CB8" w:rsidRDefault="002C0914" w:rsidP="00300CB8">
      <w:pPr>
        <w:pStyle w:val="abzacixml"/>
      </w:pPr>
    </w:p>
    <w:sectPr w:rsidR="002C0914" w:rsidRPr="00300CB8" w:rsidSect="00E90526">
      <w:pgSz w:w="12240" w:h="15840"/>
      <w:pgMar w:top="1134" w:right="616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t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0526"/>
    <w:rsid w:val="00225D17"/>
    <w:rsid w:val="0027434E"/>
    <w:rsid w:val="002C0914"/>
    <w:rsid w:val="00300CB8"/>
    <w:rsid w:val="003B0F39"/>
    <w:rsid w:val="00403C2C"/>
    <w:rsid w:val="00617CF3"/>
    <w:rsid w:val="006E1BB1"/>
    <w:rsid w:val="007574A8"/>
    <w:rsid w:val="00E122AE"/>
    <w:rsid w:val="00E57E0C"/>
    <w:rsid w:val="00E77D64"/>
    <w:rsid w:val="00E90526"/>
    <w:rsid w:val="00F07A9B"/>
    <w:rsid w:val="00F32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526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E90526"/>
    <w:pPr>
      <w:jc w:val="center"/>
    </w:pPr>
    <w:rPr>
      <w:rFonts w:ascii="LitNusx" w:hAnsi="LitNusx" w:cs="LitNusx"/>
      <w:sz w:val="28"/>
      <w:szCs w:val="28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90526"/>
    <w:rPr>
      <w:rFonts w:ascii="LitNusx" w:hAnsi="LitNusx" w:cs="LitNusx"/>
      <w:sz w:val="24"/>
      <w:szCs w:val="24"/>
      <w:lang w:val="x-none"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E9052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E90526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uiPriority w:val="99"/>
    <w:semiHidden/>
    <w:rsid w:val="00E90526"/>
    <w:pPr>
      <w:jc w:val="both"/>
    </w:pPr>
    <w:rPr>
      <w:rFonts w:ascii="LitNusx" w:hAnsi="LitNusx" w:cs="LitNusx"/>
      <w:sz w:val="28"/>
      <w:szCs w:val="28"/>
      <w:lang w:val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E90526"/>
    <w:rPr>
      <w:rFonts w:ascii="LitNusx" w:hAnsi="LitNusx" w:cs="LitNusx"/>
      <w:sz w:val="24"/>
      <w:szCs w:val="24"/>
      <w:lang w:val="x-none" w:eastAsia="ru-RU"/>
    </w:rPr>
  </w:style>
  <w:style w:type="paragraph" w:customStyle="1" w:styleId="abzacixml">
    <w:name w:val="abzaci_xml"/>
    <w:basedOn w:val="PlainText"/>
    <w:autoRedefine/>
    <w:uiPriority w:val="99"/>
    <w:rsid w:val="00300CB8"/>
    <w:pPr>
      <w:ind w:firstLine="283"/>
      <w:jc w:val="both"/>
    </w:pPr>
    <w:rPr>
      <w:rFonts w:ascii="Sylfaen" w:eastAsia="Calibri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semiHidden/>
    <w:rsid w:val="00E90526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E90526"/>
    <w:rPr>
      <w:rFonts w:ascii="Consolas" w:hAnsi="Consolas" w:cs="Consolas"/>
      <w:sz w:val="21"/>
      <w:szCs w:val="21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471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55</TotalTime>
  <Pages>2</Pages>
  <Words>609</Words>
  <Characters>3473</Characters>
  <Application>Microsoft Office Word</Application>
  <DocSecurity>0</DocSecurity>
  <Lines>0</Lines>
  <Paragraphs>0</Paragraphs>
  <ScaleCrop>false</ScaleCrop>
  <Company>Court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a.chelidze</dc:creator>
  <cp:keywords/>
  <dc:description/>
  <cp:lastModifiedBy>nvaradashvili</cp:lastModifiedBy>
  <cp:revision>5</cp:revision>
  <cp:lastPrinted>2013-08-23T09:56:00Z</cp:lastPrinted>
  <dcterms:created xsi:type="dcterms:W3CDTF">2013-08-09T06:55:00Z</dcterms:created>
  <dcterms:modified xsi:type="dcterms:W3CDTF">2013-08-26T13:23:00Z</dcterms:modified>
</cp:coreProperties>
</file>